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F87448" w14:textId="1163CD88" w:rsidR="009752A7" w:rsidRDefault="00F31358" w:rsidP="009752A7">
      <w:pPr>
        <w:keepNext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2D56DA" wp14:editId="423163C0">
                <wp:simplePos x="0" y="0"/>
                <wp:positionH relativeFrom="column">
                  <wp:posOffset>2533015</wp:posOffset>
                </wp:positionH>
                <wp:positionV relativeFrom="paragraph">
                  <wp:posOffset>8246584</wp:posOffset>
                </wp:positionV>
                <wp:extent cx="4676775" cy="205105"/>
                <wp:effectExtent l="0" t="0" r="9525" b="444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76775" cy="20510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692742E" w14:textId="13281048" w:rsidR="009752A7" w:rsidRPr="007F17C3" w:rsidRDefault="009752A7" w:rsidP="009752A7">
                            <w:pPr>
                              <w:pStyle w:val="Caption"/>
                              <w:spacing w:after="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</w:t>
                            </w:r>
                            <w:r w:rsidR="00193789">
                              <w:t>3</w:t>
                            </w:r>
                            <w:r>
                              <w:t>: Uncrewed Survey Vessel acquiring multibeam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2D56DA" id="_x0000_t202" coordsize="21600,21600" o:spt="202" path="m,l,21600r21600,l21600,xe">
                <v:stroke joinstyle="miter"/>
                <v:path gradientshapeok="t" o:connecttype="rect"/>
              </v:shapetype>
              <v:shape id="Text Box 18" o:spid="_x0000_s1026" type="#_x0000_t202" style="position:absolute;margin-left:199.45pt;margin-top:649.35pt;width:368.25pt;height:16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" stroked="f">
                <v:textbox inset="0,0,0,0">
                  <w:txbxContent>
                    <w:p w14:paraId="5692742E" w14:textId="13281048" w:rsidR="009752A7" w:rsidRPr="007F17C3" w:rsidRDefault="009752A7" w:rsidP="009752A7">
                      <w:pPr>
                        <w:pStyle w:val="Caption"/>
                        <w:spacing w:after="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 xml:space="preserve">Figure </w:t>
                      </w:r>
                      <w:r w:rsidR="00193789">
                        <w:t>3</w:t>
                      </w:r>
                      <w:r>
                        <w:t>: Uncrewed Survey Vessel acquiring multibeam data</w:t>
                      </w:r>
                    </w:p>
                  </w:txbxContent>
                </v:textbox>
              </v:shape>
            </w:pict>
          </mc:Fallback>
        </mc:AlternateContent>
      </w:r>
      <w:r w:rsidRPr="0024090E">
        <w:rPr>
          <w:noProof/>
        </w:rPr>
        <w:drawing>
          <wp:anchor distT="0" distB="0" distL="114300" distR="114300" simplePos="0" relativeHeight="251656192" behindDoc="0" locked="0" layoutInCell="1" allowOverlap="1" wp14:anchorId="31472F2E" wp14:editId="45A6EFEF">
            <wp:simplePos x="0" y="0"/>
            <wp:positionH relativeFrom="column">
              <wp:posOffset>165100</wp:posOffset>
            </wp:positionH>
            <wp:positionV relativeFrom="paragraph">
              <wp:posOffset>7056755</wp:posOffset>
            </wp:positionV>
            <wp:extent cx="1958975" cy="1065530"/>
            <wp:effectExtent l="0" t="0" r="3175" b="1270"/>
            <wp:wrapNone/>
            <wp:docPr id="20" name="Picture 19">
              <a:extLst xmlns:a="http://schemas.openxmlformats.org/drawingml/2006/main">
                <a:ext uri="{FF2B5EF4-FFF2-40B4-BE49-F238E27FC236}">
                  <a16:creationId xmlns:a16="http://schemas.microsoft.com/office/drawing/2014/main" id="{887C0F14-0A0D-442C-A245-56C9EA14B41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19">
                      <a:extLst>
                        <a:ext uri="{FF2B5EF4-FFF2-40B4-BE49-F238E27FC236}">
                          <a16:creationId xmlns:a16="http://schemas.microsoft.com/office/drawing/2014/main" id="{887C0F14-0A0D-442C-A245-56C9EA14B41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59" t="27184" r="30195" b="24706"/>
                    <a:stretch/>
                  </pic:blipFill>
                  <pic:spPr bwMode="auto">
                    <a:xfrm>
                      <a:off x="0" y="0"/>
                      <a:ext cx="1958975" cy="10655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D344E5" wp14:editId="680176A2">
                <wp:simplePos x="0" y="0"/>
                <wp:positionH relativeFrom="column">
                  <wp:posOffset>135255</wp:posOffset>
                </wp:positionH>
                <wp:positionV relativeFrom="paragraph">
                  <wp:posOffset>8188164</wp:posOffset>
                </wp:positionV>
                <wp:extent cx="2076450" cy="29273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2927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62D5BA" w14:textId="15ADD04D" w:rsidR="00881E1F" w:rsidRDefault="0024090E" w:rsidP="00881E1F">
                            <w:pPr>
                              <w:pStyle w:val="Caption"/>
                              <w:spacing w:after="0"/>
                            </w:pPr>
                            <w:r>
                              <w:t xml:space="preserve">Figure </w:t>
                            </w:r>
                            <w:r w:rsidR="00193789">
                              <w:t>2</w:t>
                            </w:r>
                            <w:r>
                              <w:t xml:space="preserve">: Uncrewed Survey Vessel </w:t>
                            </w:r>
                          </w:p>
                          <w:p w14:paraId="1CE17000" w14:textId="454926D0" w:rsidR="0024090E" w:rsidRPr="007F17C3" w:rsidRDefault="0024090E" w:rsidP="00881E1F">
                            <w:pPr>
                              <w:pStyle w:val="Caption"/>
                              <w:spacing w:after="0"/>
                              <w:ind w:firstLine="72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>acquiring multibeam data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D344E5" id="Text Box 1" o:spid="_x0000_s1027" type="#_x0000_t202" style="position:absolute;margin-left:10.65pt;margin-top:644.75pt;width:163.5pt;height:23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" stroked="f">
                <v:textbox inset="0,0,0,0">
                  <w:txbxContent>
                    <w:p w14:paraId="2262D5BA" w14:textId="15ADD04D" w:rsidR="00881E1F" w:rsidRDefault="0024090E" w:rsidP="00881E1F">
                      <w:pPr>
                        <w:pStyle w:val="Caption"/>
                        <w:spacing w:after="0"/>
                      </w:pPr>
                      <w:r>
                        <w:t xml:space="preserve">Figure </w:t>
                      </w:r>
                      <w:r w:rsidR="00193789">
                        <w:t>2</w:t>
                      </w:r>
                      <w:r>
                        <w:t xml:space="preserve">: Uncrewed Survey Vessel </w:t>
                      </w:r>
                    </w:p>
                    <w:p w14:paraId="1CE17000" w14:textId="454926D0" w:rsidR="0024090E" w:rsidRPr="007F17C3" w:rsidRDefault="0024090E" w:rsidP="00881E1F">
                      <w:pPr>
                        <w:pStyle w:val="Caption"/>
                        <w:spacing w:after="0"/>
                        <w:ind w:firstLine="72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acquiring multibeam data</w:t>
                      </w:r>
                    </w:p>
                  </w:txbxContent>
                </v:textbox>
              </v:shape>
            </w:pict>
          </mc:Fallback>
        </mc:AlternateContent>
      </w:r>
      <w:r w:rsidR="00966E5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C869BD3" wp14:editId="3CD08B09">
                <wp:simplePos x="0" y="0"/>
                <wp:positionH relativeFrom="column">
                  <wp:posOffset>3846439</wp:posOffset>
                </wp:positionH>
                <wp:positionV relativeFrom="paragraph">
                  <wp:posOffset>6495855</wp:posOffset>
                </wp:positionV>
                <wp:extent cx="2995246" cy="310661"/>
                <wp:effectExtent l="0" t="0" r="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5246" cy="310661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B9145A8" w14:textId="6A048520" w:rsidR="00966E50" w:rsidRPr="007F17C3" w:rsidRDefault="00966E50" w:rsidP="00966E50">
                            <w:pPr>
                              <w:pStyle w:val="Caption"/>
                              <w:spacing w:after="0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t xml:space="preserve">Figure 1: Side Scan Sonar Data Example. </w:t>
                            </w:r>
                            <w:proofErr w:type="spellStart"/>
                            <w:r>
                              <w:t>Freespan</w:t>
                            </w:r>
                            <w:proofErr w:type="spellEnd"/>
                            <w:r>
                              <w:t xml:space="preserve"> missed in interpretation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69BD3" id="Text Box 23" o:spid="_x0000_s1028" type="#_x0000_t202" style="position:absolute;margin-left:302.85pt;margin-top:511.5pt;width:235.85pt;height:24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" stroked="f">
                <v:textbox inset="0,0,0,0">
                  <w:txbxContent>
                    <w:p w14:paraId="3B9145A8" w14:textId="6A048520" w:rsidR="00966E50" w:rsidRPr="007F17C3" w:rsidRDefault="00966E50" w:rsidP="00966E50">
                      <w:pPr>
                        <w:pStyle w:val="Caption"/>
                        <w:spacing w:after="0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t>Figure 1: Side Scan Sonar Data Example. Freespan missed in interpretation</w:t>
                      </w:r>
                    </w:p>
                  </w:txbxContent>
                </v:textbox>
              </v:shape>
            </w:pict>
          </mc:Fallback>
        </mc:AlternateContent>
      </w:r>
      <w:r w:rsidR="0067506F">
        <w:rPr>
          <w:noProof/>
        </w:rPr>
        <mc:AlternateContent>
          <mc:Choice Requires="wpc">
            <w:drawing>
              <wp:inline distT="0" distB="0" distL="0" distR="0" wp14:anchorId="5710361E" wp14:editId="7B7ADB78">
                <wp:extent cx="7292340" cy="10288074"/>
                <wp:effectExtent l="0" t="0" r="10160" b="0"/>
                <wp:docPr id="17" name="Canvas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" name="Picture 4"/>
                          <pic:cNvPicPr>
                            <a:picLocks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9154160"/>
                            <a:ext cx="7251700" cy="10979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Line 5"/>
                        <wps:cNvCnPr>
                          <a:cxnSpLocks/>
                        </wps:cNvCnPr>
                        <wps:spPr bwMode="auto">
                          <a:xfrm>
                            <a:off x="0" y="9137623"/>
                            <a:ext cx="72517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" name="Line 6"/>
                        <wps:cNvCnPr>
                          <a:cxnSpLocks/>
                        </wps:cNvCnPr>
                        <wps:spPr bwMode="white">
                          <a:xfrm>
                            <a:off x="0" y="10123170"/>
                            <a:ext cx="72517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" name="Rectangle 7"/>
                        <wps:cNvSpPr>
                          <a:spLocks/>
                        </wps:cNvSpPr>
                        <wps:spPr bwMode="auto">
                          <a:xfrm>
                            <a:off x="0" y="9831080"/>
                            <a:ext cx="7292340" cy="1999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2B0F03A" w14:textId="77777777" w:rsidR="008D7878" w:rsidRPr="00C5168B" w:rsidRDefault="008D7878" w:rsidP="008E136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8"/>
                                </w:rPr>
                              </w:pPr>
                              <w:r w:rsidRPr="00C5168B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18"/>
                                </w:rPr>
                                <w:t>Faculty of Civil Engineering and Geosciences</w:t>
                              </w:r>
                            </w:p>
                          </w:txbxContent>
                        </wps:txbx>
                        <wps:bodyPr rot="0" vert="horz" wrap="square" lIns="365760" tIns="31089" rIns="62179" bIns="31089" upright="1">
                          <a:spAutoFit/>
                        </wps:bodyPr>
                      </wps:wsp>
                      <wps:wsp>
                        <wps:cNvPr id="6" name="Rectangle 8"/>
                        <wps:cNvSpPr>
                          <a:spLocks/>
                        </wps:cNvSpPr>
                        <wps:spPr bwMode="auto">
                          <a:xfrm>
                            <a:off x="0" y="1"/>
                            <a:ext cx="7251700" cy="731520"/>
                          </a:xfrm>
                          <a:prstGeom prst="rect">
                            <a:avLst/>
                          </a:prstGeom>
                          <a:solidFill>
                            <a:srgbClr val="00A6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none" lIns="91440" tIns="45720" rIns="91440" bIns="45720" anchor="ctr" anchorCtr="0" upright="1">
                          <a:noAutofit/>
                        </wps:bodyPr>
                      </wps:wsp>
                      <wps:wsp>
                        <wps:cNvPr id="7" name="Line 9"/>
                        <wps:cNvCnPr>
                          <a:cxnSpLocks/>
                        </wps:cNvCnPr>
                        <wps:spPr bwMode="white">
                          <a:xfrm>
                            <a:off x="0" y="342265"/>
                            <a:ext cx="7251700" cy="0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FFFFFF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Text Box 10"/>
                        <wps:cNvSpPr txBox="1">
                          <a:spLocks/>
                        </wps:cNvSpPr>
                        <wps:spPr bwMode="auto">
                          <a:xfrm>
                            <a:off x="0" y="377014"/>
                            <a:ext cx="7254240" cy="293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5091AF" w14:textId="77777777" w:rsidR="008D7878" w:rsidRPr="00921069" w:rsidRDefault="001B4BE9" w:rsidP="008E136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FFFFFF"/>
                                  <w:sz w:val="27"/>
                                  <w:szCs w:val="4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FFFFFF"/>
                                  <w:sz w:val="27"/>
                                  <w:szCs w:val="40"/>
                                </w:rPr>
                                <w:t>Geoscience and Remote Sensing</w:t>
                              </w:r>
                            </w:p>
                          </w:txbxContent>
                        </wps:txbx>
                        <wps:bodyPr rot="0" vert="horz" wrap="square" lIns="365760" tIns="31090" rIns="62179" bIns="31090" anchor="t" anchorCtr="0" upright="1">
                          <a:noAutofit/>
                        </wps:bodyPr>
                      </wps:wsp>
                      <wps:wsp>
                        <wps:cNvPr id="9" name="Text Box 11"/>
                        <wps:cNvSpPr txBox="1">
                          <a:spLocks/>
                        </wps:cNvSpPr>
                        <wps:spPr bwMode="auto">
                          <a:xfrm>
                            <a:off x="0" y="16510"/>
                            <a:ext cx="7245985" cy="2686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96DC4E1" w14:textId="77777777" w:rsidR="008D7878" w:rsidRPr="00921069" w:rsidRDefault="008D7878" w:rsidP="008E136A">
                              <w:pPr>
                                <w:tabs>
                                  <w:tab w:val="right" w:pos="10740"/>
                                </w:tabs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7"/>
                                  <w:szCs w:val="40"/>
                                </w:rPr>
                              </w:pP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7"/>
                                  <w:szCs w:val="40"/>
                                </w:rPr>
                                <w:t xml:space="preserve">Master </w:t>
                              </w:r>
                              <w:r w:rsidRPr="00921069"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7"/>
                                  <w:szCs w:val="40"/>
                                </w:rPr>
                                <w:t>of Science Project</w:t>
                              </w:r>
                              <w:r>
                                <w:rPr>
                                  <w:rFonts w:ascii="Tahoma" w:hAnsi="Tahoma" w:cs="Tahoma"/>
                                  <w:b/>
                                  <w:bCs/>
                                  <w:color w:val="000000"/>
                                  <w:sz w:val="27"/>
                                  <w:szCs w:val="40"/>
                                </w:rPr>
                                <w:tab/>
                              </w:r>
                            </w:p>
                          </w:txbxContent>
                        </wps:txbx>
                        <wps:bodyPr rot="0" vert="horz" wrap="square" lIns="365760" tIns="31090" rIns="62179" bIns="31090" anchor="t" anchorCtr="0" upright="1">
                          <a:spAutoFit/>
                        </wps:bodyPr>
                      </wps:wsp>
                      <wps:wsp>
                        <wps:cNvPr id="10" name="Line 12"/>
                        <wps:cNvCnPr>
                          <a:cxnSpLocks/>
                        </wps:cNvCnPr>
                        <wps:spPr bwMode="auto">
                          <a:xfrm>
                            <a:off x="40640" y="1673233"/>
                            <a:ext cx="725170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1" name="Text Box 13"/>
                        <wps:cNvSpPr txBox="1">
                          <a:spLocks/>
                        </wps:cNvSpPr>
                        <wps:spPr bwMode="auto">
                          <a:xfrm>
                            <a:off x="0" y="731525"/>
                            <a:ext cx="7254240" cy="24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934F25" w14:textId="25FD0F95" w:rsidR="008D7878" w:rsidRPr="009969B1" w:rsidRDefault="008D7878" w:rsidP="008E136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A6D7"/>
                                  <w:sz w:val="20"/>
                                  <w:szCs w:val="28"/>
                                </w:rPr>
                              </w:pPr>
                              <w:r w:rsidRPr="009969B1"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A6D7"/>
                                  <w:sz w:val="20"/>
                                  <w:szCs w:val="28"/>
                                </w:rPr>
                                <w:t xml:space="preserve">Theme: </w:t>
                              </w:r>
                              <w:r w:rsidR="00843272"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A6D7"/>
                                  <w:sz w:val="20"/>
                                  <w:szCs w:val="28"/>
                                </w:rPr>
                                <w:t>Sea</w:t>
                              </w:r>
                              <w:r w:rsidR="00BB5018"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A6D7"/>
                                  <w:sz w:val="20"/>
                                  <w:szCs w:val="28"/>
                                </w:rPr>
                                <w:t>floor modelling</w:t>
                              </w:r>
                            </w:p>
                          </w:txbxContent>
                        </wps:txbx>
                        <wps:bodyPr rot="0" vert="horz" wrap="square" lIns="365760" tIns="91440" rIns="365760" bIns="0" anchor="t" anchorCtr="0" upright="1">
                          <a:spAutoFit/>
                        </wps:bodyPr>
                      </wps:wsp>
                      <wps:wsp>
                        <wps:cNvPr id="12" name="Text Box 14"/>
                        <wps:cNvSpPr txBox="1">
                          <a:spLocks/>
                        </wps:cNvSpPr>
                        <wps:spPr bwMode="auto">
                          <a:xfrm>
                            <a:off x="0" y="979900"/>
                            <a:ext cx="7251700" cy="53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FFAE8B2" w14:textId="30D25CA1" w:rsidR="009969B1" w:rsidRPr="00743631" w:rsidRDefault="00283184" w:rsidP="00447229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Bookman Old Style" w:hAnsi="Bookman Old Style" w:cs="Tahoma"/>
                                  <w:b/>
                                  <w:bCs/>
                                  <w:noProof/>
                                  <w:color w:val="000000"/>
                                  <w:sz w:val="32"/>
                                  <w:szCs w:val="32"/>
                                  <w:lang w:val="en-GB"/>
                                </w:rPr>
                              </w:pPr>
                              <w:r w:rsidRPr="00743631">
                                <w:rPr>
                                  <w:rFonts w:ascii="Bookman Old Style" w:hAnsi="Bookman Old Style" w:cs="Tahoma"/>
                                  <w:b/>
                                  <w:bCs/>
                                  <w:noProof/>
                                  <w:color w:val="000000"/>
                                  <w:sz w:val="32"/>
                                  <w:szCs w:val="32"/>
                                  <w:lang w:val="en-GB"/>
                                </w:rPr>
                                <w:t xml:space="preserve">Predicting success of </w:t>
                              </w:r>
                              <w:r w:rsidR="009939AC" w:rsidRPr="00743631">
                                <w:rPr>
                                  <w:rFonts w:ascii="Bookman Old Style" w:hAnsi="Bookman Old Style" w:cs="Tahoma"/>
                                  <w:b/>
                                  <w:bCs/>
                                  <w:noProof/>
                                  <w:color w:val="000000"/>
                                  <w:sz w:val="32"/>
                                  <w:szCs w:val="32"/>
                                  <w:lang w:val="en-GB"/>
                                </w:rPr>
                                <w:t>infrastructure</w:t>
                              </w:r>
                              <w:r w:rsidRPr="00743631">
                                <w:rPr>
                                  <w:rFonts w:ascii="Bookman Old Style" w:hAnsi="Bookman Old Style" w:cs="Tahoma"/>
                                  <w:b/>
                                  <w:bCs/>
                                  <w:noProof/>
                                  <w:color w:val="000000"/>
                                  <w:sz w:val="32"/>
                                  <w:szCs w:val="32"/>
                                  <w:lang w:val="en-GB"/>
                                </w:rPr>
                                <w:t xml:space="preserve"> mapping using machine learning to keep </w:t>
                              </w:r>
                              <w:r w:rsidR="009939AC" w:rsidRPr="00743631">
                                <w:rPr>
                                  <w:rFonts w:ascii="Bookman Old Style" w:hAnsi="Bookman Old Style" w:cs="Tahoma"/>
                                  <w:b/>
                                  <w:bCs/>
                                  <w:noProof/>
                                  <w:color w:val="000000"/>
                                  <w:sz w:val="32"/>
                                  <w:szCs w:val="32"/>
                                  <w:lang w:val="en-GB"/>
                                </w:rPr>
                                <w:t xml:space="preserve">energy infrastructure </w:t>
                              </w:r>
                              <w:r w:rsidRPr="00743631">
                                <w:rPr>
                                  <w:rFonts w:ascii="Bookman Old Style" w:hAnsi="Bookman Old Style" w:cs="Tahoma"/>
                                  <w:b/>
                                  <w:bCs/>
                                  <w:noProof/>
                                  <w:color w:val="000000"/>
                                  <w:sz w:val="32"/>
                                  <w:szCs w:val="32"/>
                                  <w:lang w:val="en-GB"/>
                                </w:rPr>
                                <w:t>safe and in operation</w:t>
                              </w:r>
                              <w:r w:rsidR="00966E21" w:rsidRPr="00743631">
                                <w:rPr>
                                  <w:rFonts w:ascii="Bookman Old Style" w:hAnsi="Bookman Old Style" w:cs="Tahoma"/>
                                  <w:b/>
                                  <w:bCs/>
                                  <w:noProof/>
                                  <w:color w:val="000000"/>
                                  <w:sz w:val="32"/>
                                  <w:szCs w:val="32"/>
                                  <w:lang w:val="en-GB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365760" tIns="31090" rIns="365760" bIns="31090" anchor="t" anchorCtr="0" upright="1">
                          <a:spAutoFit/>
                        </wps:bodyPr>
                      </wps:wsp>
                      <wps:wsp>
                        <wps:cNvPr id="13" name="Text Box 15"/>
                        <wps:cNvSpPr txBox="1">
                          <a:spLocks/>
                        </wps:cNvSpPr>
                        <wps:spPr bwMode="auto">
                          <a:xfrm>
                            <a:off x="3710940" y="1855356"/>
                            <a:ext cx="3581400" cy="43091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74A158" w14:textId="47384573" w:rsidR="00F3141B" w:rsidRPr="00E32D5A" w:rsidRDefault="00F3141B" w:rsidP="00E32D5A">
                              <w:pPr>
                                <w:rPr>
                                  <w:rFonts w:ascii="Bookman Old Style" w:hAnsi="Bookman Old Style"/>
                                  <w:b/>
                                  <w:sz w:val="22"/>
                                  <w:szCs w:val="20"/>
                                </w:rPr>
                              </w:pPr>
                              <w:r w:rsidRPr="00E32D5A">
                                <w:rPr>
                                  <w:rFonts w:ascii="Bookman Old Style" w:hAnsi="Bookman Old Style"/>
                                  <w:b/>
                                  <w:sz w:val="22"/>
                                  <w:szCs w:val="20"/>
                                </w:rPr>
                                <w:t>Description tasks</w:t>
                              </w:r>
                            </w:p>
                            <w:p w14:paraId="28C375A8" w14:textId="6AD76994" w:rsidR="00215718" w:rsidRDefault="00F3141B" w:rsidP="00493300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E32D5A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The candidate will firstly perform a literature review </w:t>
                              </w:r>
                              <w:r w:rsidR="002D5A94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</w:t>
                              </w:r>
                              <w:r w:rsidRPr="00E32D5A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n </w:t>
                              </w:r>
                              <w:r w:rsidR="002D070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seabed morphology</w:t>
                              </w:r>
                              <w:r w:rsidR="00493300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, side scan sonar interpretations</w:t>
                              </w:r>
                              <w:r w:rsidR="002D070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and multibeam data</w:t>
                              </w:r>
                              <w:r w:rsidR="002F37B4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to identify</w:t>
                              </w:r>
                              <w:r w:rsidR="002D070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if any gaps</w:t>
                              </w:r>
                              <w:r w:rsidR="00493300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gramStart"/>
                              <w:r w:rsidR="00493300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exist</w:t>
                              </w:r>
                              <w:r w:rsidR="001F4A38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</w:t>
                              </w:r>
                              <w:proofErr w:type="gramEnd"/>
                              <w:r w:rsidR="00493300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.</w:t>
                              </w:r>
                            </w:p>
                            <w:p w14:paraId="50DA9DCB" w14:textId="0573A1FB" w:rsidR="006A37FD" w:rsidRDefault="00116AD5" w:rsidP="00493300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There are two research objectives:</w:t>
                              </w:r>
                            </w:p>
                            <w:p w14:paraId="01B48233" w14:textId="77777777" w:rsidR="00966E50" w:rsidRPr="00116AD5" w:rsidRDefault="00966E50" w:rsidP="00966E50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Times New Roman" w:hAnsi="Times New Roman"/>
                                  <w:noProof/>
                                  <w:sz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0"/>
                                  <w:lang w:val="en-GB"/>
                                </w:rPr>
                                <w:t>Distilling models of sea floor dynamics and correlating these with free spans is expected to result in free span prediction</w:t>
                              </w:r>
                            </w:p>
                            <w:p w14:paraId="4019BB87" w14:textId="218B351B" w:rsidR="00116AD5" w:rsidRDefault="00116AD5" w:rsidP="00290E5C">
                              <w:pPr>
                                <w:pStyle w:val="ListParagraph"/>
                                <w:numPr>
                                  <w:ilvl w:val="0"/>
                                  <w:numId w:val="8"/>
                                </w:numPr>
                                <w:autoSpaceDE w:val="0"/>
                                <w:autoSpaceDN w:val="0"/>
                                <w:adjustRightInd w:val="0"/>
                                <w:spacing w:line="240" w:lineRule="auto"/>
                                <w:ind w:left="714" w:hanging="357"/>
                                <w:jc w:val="both"/>
                                <w:rPr>
                                  <w:rFonts w:ascii="Times New Roman" w:hAnsi="Times New Roman"/>
                                  <w:noProof/>
                                  <w:sz w:val="20"/>
                                  <w:lang w:val="en-GB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noProof/>
                                  <w:sz w:val="20"/>
                                  <w:lang w:val="en-GB"/>
                                </w:rPr>
                                <w:t xml:space="preserve">Create a time lapse analysis of pipeline freespans to detect sudden changes indicating potential </w:t>
                              </w:r>
                              <w:r w:rsidR="003C4374">
                                <w:rPr>
                                  <w:rFonts w:ascii="Times New Roman" w:hAnsi="Times New Roman"/>
                                  <w:noProof/>
                                  <w:sz w:val="20"/>
                                  <w:lang w:val="en-GB"/>
                                </w:rPr>
                                <w:t>misinterpretations of side scan sonar data</w:t>
                              </w:r>
                              <w:r w:rsidR="007A278D">
                                <w:rPr>
                                  <w:rFonts w:ascii="Times New Roman" w:hAnsi="Times New Roman"/>
                                  <w:noProof/>
                                  <w:sz w:val="20"/>
                                  <w:lang w:val="en-GB"/>
                                </w:rPr>
                                <w:t xml:space="preserve">. Thereafter characterise the seafloor through a few parameters </w:t>
                              </w:r>
                              <w:r w:rsidR="00405ADC">
                                <w:rPr>
                                  <w:rFonts w:ascii="Times New Roman" w:hAnsi="Times New Roman"/>
                                  <w:noProof/>
                                  <w:sz w:val="20"/>
                                  <w:lang w:val="en-GB"/>
                                </w:rPr>
                                <w:t xml:space="preserve">and </w:t>
                              </w:r>
                              <w:r w:rsidR="00176483">
                                <w:rPr>
                                  <w:rFonts w:ascii="Times New Roman" w:hAnsi="Times New Roman"/>
                                  <w:noProof/>
                                  <w:sz w:val="20"/>
                                  <w:lang w:val="en-GB"/>
                                </w:rPr>
                                <w:t>correlate these with the sudden changes will focus side scan sonar interpretation efforts</w:t>
                              </w:r>
                            </w:p>
                            <w:p w14:paraId="6D857BA8" w14:textId="5F4CF7E9" w:rsidR="00215718" w:rsidRPr="00E32D5A" w:rsidRDefault="00215718" w:rsidP="00E32D5A">
                              <w:pPr>
                                <w:rPr>
                                  <w:rFonts w:ascii="Times New Roman" w:hAnsi="Times New Roman"/>
                                  <w:noProof/>
                                  <w:sz w:val="20"/>
                                  <w:szCs w:val="20"/>
                                  <w:lang w:val="en-GB"/>
                                </w:rPr>
                              </w:pPr>
                            </w:p>
                            <w:p w14:paraId="780F1563" w14:textId="42D8E135" w:rsidR="00447229" w:rsidRPr="00E32D5A" w:rsidRDefault="00447229" w:rsidP="00E32D5A">
                              <w:pPr>
                                <w:rPr>
                                  <w:rFonts w:ascii="Bookman Old Style" w:hAnsi="Bookman Old Style"/>
                                  <w:b/>
                                  <w:sz w:val="22"/>
                                  <w:szCs w:val="20"/>
                                </w:rPr>
                              </w:pPr>
                              <w:r w:rsidRPr="00E32D5A">
                                <w:rPr>
                                  <w:rFonts w:ascii="Bookman Old Style" w:hAnsi="Bookman Old Style"/>
                                  <w:b/>
                                  <w:sz w:val="22"/>
                                  <w:szCs w:val="20"/>
                                </w:rPr>
                                <w:t>Requirements</w:t>
                              </w:r>
                            </w:p>
                            <w:p w14:paraId="02089D7E" w14:textId="2E08F2A8" w:rsidR="009969B1" w:rsidRDefault="00447229" w:rsidP="00215718">
                              <w:pPr>
                                <w:rPr>
                                  <w:rFonts w:ascii="Times New Roman" w:hAnsi="Times New Roman"/>
                                  <w:noProof/>
                                  <w:sz w:val="20"/>
                                  <w:szCs w:val="20"/>
                                  <w:lang w:val="en-GB"/>
                                </w:rPr>
                              </w:pPr>
                              <w:r w:rsidRPr="00E32D5A">
                                <w:rPr>
                                  <w:rFonts w:ascii="Times New Roman" w:hAnsi="Times New Roman"/>
                                  <w:noProof/>
                                  <w:sz w:val="20"/>
                                  <w:szCs w:val="20"/>
                                  <w:lang w:val="en-GB"/>
                                </w:rPr>
                                <w:t>The candidate shall have good programming skills (MATLAB or Python), and sufficient knowledge (e.g. CIE4522) of fundamental principles of data processing and positioning.</w:t>
                              </w:r>
                            </w:p>
                            <w:p w14:paraId="634C515A" w14:textId="77777777" w:rsidR="00E32D5A" w:rsidRDefault="00E32D5A" w:rsidP="00215718">
                              <w:pPr>
                                <w:rPr>
                                  <w:rFonts w:ascii="Times New Roman" w:hAnsi="Times New Roman"/>
                                  <w:noProof/>
                                  <w:sz w:val="20"/>
                                  <w:szCs w:val="20"/>
                                  <w:lang w:val="en-GB"/>
                                </w:rPr>
                              </w:pPr>
                            </w:p>
                            <w:p w14:paraId="1BBED578" w14:textId="77777777" w:rsidR="00E32D5A" w:rsidRPr="00447229" w:rsidRDefault="00E32D5A" w:rsidP="00215718">
                              <w:pPr>
                                <w:rPr>
                                  <w:rFonts w:ascii="Times New Roman" w:hAnsi="Times New Roman"/>
                                  <w:noProof/>
                                  <w:sz w:val="20"/>
                                  <w:szCs w:val="20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noAutofit/>
                        </wps:bodyPr>
                      </wps:wsp>
                      <wps:wsp>
                        <wps:cNvPr id="14" name="Line 16"/>
                        <wps:cNvCnPr>
                          <a:cxnSpLocks/>
                        </wps:cNvCnPr>
                        <wps:spPr bwMode="auto">
                          <a:xfrm>
                            <a:off x="0" y="8596093"/>
                            <a:ext cx="7251700" cy="635"/>
                          </a:xfrm>
                          <a:prstGeom prst="line">
                            <a:avLst/>
                          </a:prstGeom>
                          <a:noFill/>
                          <a:ln w="127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Text Box 18"/>
                        <wps:cNvSpPr txBox="1">
                          <a:spLocks/>
                        </wps:cNvSpPr>
                        <wps:spPr bwMode="auto">
                          <a:xfrm>
                            <a:off x="4492473" y="8611957"/>
                            <a:ext cx="2733040" cy="6019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CBC15CE" w14:textId="129C294B" w:rsidR="008D7878" w:rsidRDefault="008D7878" w:rsidP="008E136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0000"/>
                                  <w:sz w:val="20"/>
                                  <w:szCs w:val="20"/>
                                  <w:lang w:val="nl-NL"/>
                                </w:rPr>
                              </w:pPr>
                              <w:r w:rsidRPr="00E32D5A">
                                <w:rPr>
                                  <w:rFonts w:ascii="Tahoma" w:hAnsi="Tahoma" w:cs="Tahoma"/>
                                  <w:b/>
                                  <w:bCs/>
                                  <w:noProof/>
                                  <w:color w:val="000000"/>
                                  <w:sz w:val="20"/>
                                  <w:szCs w:val="20"/>
                                  <w:lang w:val="nl-NL"/>
                                </w:rPr>
                                <w:t>Information:</w:t>
                              </w:r>
                            </w:p>
                            <w:p w14:paraId="5054B330" w14:textId="4F886870" w:rsidR="00D84D44" w:rsidRPr="00E32D5A" w:rsidRDefault="00000000" w:rsidP="006D322B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hyperlink r:id="rId8" w:history="1">
                                <w:r w:rsidR="007D1CA0" w:rsidRPr="006D322B">
                                  <w:rPr>
                                    <w:rStyle w:val="Hyperlink"/>
                                    <w:rFonts w:ascii="Tahoma" w:hAnsi="Tahoma" w:cs="Tahoma"/>
                                    <w:noProof/>
                                    <w:sz w:val="20"/>
                                    <w:szCs w:val="20"/>
                                    <w:lang w:val="nl-NL"/>
                                  </w:rPr>
                                  <w:t>Katerine.Ryan@shell.com</w:t>
                                </w:r>
                              </w:hyperlink>
                              <w:r w:rsidR="006D322B" w:rsidRPr="006D322B">
                                <w:rPr>
                                  <w:rStyle w:val="Hyperlink"/>
                                  <w:rFonts w:ascii="Tahoma" w:hAnsi="Tahoma" w:cs="Tahoma"/>
                                  <w:noProof/>
                                  <w:sz w:val="20"/>
                                  <w:szCs w:val="20"/>
                                  <w:lang w:val="nl-NL"/>
                                </w:rPr>
                                <w:t>, Sandra</w:t>
                              </w:r>
                              <w:r w:rsidR="006D322B">
                                <w:rPr>
                                  <w:rStyle w:val="Hyperlink"/>
                                  <w:rFonts w:ascii="Tahoma" w:hAnsi="Tahoma" w:cs="Tahoma"/>
                                  <w:noProof/>
                                  <w:sz w:val="20"/>
                                  <w:szCs w:val="20"/>
                                  <w:lang w:val="nl-NL"/>
                                </w:rPr>
                                <w:t>.Verhagen@tudelft.nl</w:t>
                              </w:r>
                            </w:p>
                            <w:p w14:paraId="136C76AC" w14:textId="77777777" w:rsidR="008D7878" w:rsidRPr="00E32D5A" w:rsidRDefault="008D7878" w:rsidP="008E136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E32D5A"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20"/>
                                  <w:szCs w:val="20"/>
                                </w:rPr>
                                <w:t xml:space="preserve">  </w:t>
                              </w:r>
                              <w:r w:rsidRPr="00E32D5A"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20"/>
                                  <w:szCs w:val="20"/>
                                </w:rPr>
                                <w:br/>
                              </w:r>
                            </w:p>
                            <w:p w14:paraId="4311722F" w14:textId="77777777" w:rsidR="008D7878" w:rsidRPr="00E32D5A" w:rsidRDefault="008D7878" w:rsidP="008E136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hAnsi="Tahoma" w:cs="Tahoma"/>
                                  <w:noProof/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  <w:p w14:paraId="0F565CC7" w14:textId="77777777" w:rsidR="008D7878" w:rsidRPr="00E32D5A" w:rsidRDefault="008D7878" w:rsidP="008E136A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noProof/>
                                  <w:sz w:val="20"/>
                                  <w:szCs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62179" tIns="31090" rIns="62179" bIns="31090" anchor="t" anchorCtr="0" upright="1">
                          <a:noAutofit/>
                        </wps:bodyPr>
                      </wps:wsp>
                      <wps:wsp>
                        <wps:cNvPr id="17" name="Text Box 19"/>
                        <wps:cNvSpPr txBox="1">
                          <a:spLocks/>
                        </wps:cNvSpPr>
                        <wps:spPr bwMode="auto">
                          <a:xfrm>
                            <a:off x="0" y="1833650"/>
                            <a:ext cx="3634740" cy="5222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BBE0E3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62D149" w14:textId="20E20125" w:rsidR="00F3141B" w:rsidRPr="00E32D5A" w:rsidRDefault="00F3141B" w:rsidP="00E32D5A">
                              <w:pPr>
                                <w:rPr>
                                  <w:rFonts w:ascii="Bookman Old Style" w:hAnsi="Bookman Old Style"/>
                                  <w:b/>
                                  <w:sz w:val="22"/>
                                  <w:szCs w:val="20"/>
                                </w:rPr>
                              </w:pPr>
                              <w:r w:rsidRPr="00E32D5A">
                                <w:rPr>
                                  <w:rFonts w:ascii="Bookman Old Style" w:hAnsi="Bookman Old Style"/>
                                  <w:b/>
                                  <w:sz w:val="22"/>
                                  <w:szCs w:val="20"/>
                                </w:rPr>
                                <w:t>Background information</w:t>
                              </w:r>
                            </w:p>
                            <w:p w14:paraId="1087D94A" w14:textId="32020A65" w:rsidR="00AD0479" w:rsidRPr="00AD0479" w:rsidRDefault="00D21363" w:rsidP="00AD0479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Recent events in the global energy market have </w:t>
                              </w:r>
                              <w:r w:rsidR="00A63F86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made Europe </w:t>
                              </w:r>
                              <w:r w:rsidR="007D190B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long for </w:t>
                              </w:r>
                              <w:r w:rsidRPr="00D21363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carbon- and autocrat-free </w:t>
                              </w:r>
                              <w:r w:rsidR="00725D72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energy</w:t>
                              </w:r>
                              <w:r w:rsidR="00A934A3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="00213BD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</w:t>
                              </w:r>
                              <w:r w:rsidR="00D11B11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ountries </w:t>
                              </w:r>
                              <w:r w:rsidR="00213BD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around the North Sea </w:t>
                              </w:r>
                              <w:r w:rsidR="00A17938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are stimulating </w:t>
                              </w:r>
                              <w:r w:rsidR="00D11B11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large development of offshore wind </w:t>
                              </w:r>
                              <w:r w:rsidR="00A17938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</w:t>
                              </w:r>
                              <w:r w:rsidR="00C650A4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gas exploration and production. </w:t>
                              </w:r>
                              <w:r w:rsidR="002E745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What these projects have in common is that all</w:t>
                              </w:r>
                              <w:r w:rsidR="00665FE2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infrastructure like</w:t>
                              </w:r>
                              <w:r w:rsidR="002E745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665FE2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cables and pipelines are </w:t>
                              </w:r>
                              <w:r w:rsidR="002E745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on the sea floor which dynamics need to be better understood</w:t>
                              </w:r>
                              <w:r w:rsidR="00725D72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.</w:t>
                              </w:r>
                              <w:r w:rsidR="00A934A3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D0479"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In 2021</w:t>
                              </w:r>
                              <w:r w:rsidR="001F35EC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D0479"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an incident </w:t>
                              </w:r>
                              <w:r w:rsidR="00C86C70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occurred </w:t>
                              </w:r>
                              <w:r w:rsidR="001F35EC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in the UK sector of the Southern North Sea </w:t>
                              </w:r>
                              <w:r w:rsidR="00AD0479"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where a </w:t>
                              </w:r>
                              <w:r w:rsidR="002A563A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gas </w:t>
                              </w:r>
                              <w:r w:rsidR="00AD0479"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pipeline was</w:t>
                              </w:r>
                              <w:r w:rsidR="001F35EC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found to be</w:t>
                              </w:r>
                              <w:r w:rsidR="00AD0479"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“free spanning” over 80</w:t>
                              </w:r>
                              <w:r w:rsidR="000F788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D0479"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meters. Free spanning </w:t>
                              </w:r>
                              <w:r w:rsidR="001F35EC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is where</w:t>
                              </w:r>
                              <w:r w:rsidR="001F35EC"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D0479"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the pipeline </w:t>
                              </w:r>
                              <w:r w:rsidR="001F35EC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is not supported by the</w:t>
                              </w:r>
                              <w:r w:rsidR="00AD0479"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seabed</w:t>
                              </w:r>
                              <w:r w:rsidR="001F35EC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,</w:t>
                              </w:r>
                              <w:r w:rsidR="00EE6680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D0479"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often due to erosion of the </w:t>
                              </w:r>
                              <w:r w:rsidR="001F35EC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sediments around the pipeline</w:t>
                              </w:r>
                              <w:r w:rsidR="00AD0479"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. Th</w:t>
                              </w:r>
                              <w:r w:rsidR="000F788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e </w:t>
                              </w:r>
                              <w:r w:rsidR="00AD0479"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implications were huge</w:t>
                              </w:r>
                              <w:r w:rsidR="000F788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as g</w:t>
                              </w:r>
                              <w:r w:rsidR="00AD0479"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as production had to be shut in for 2 weeks (in </w:t>
                              </w:r>
                              <w:proofErr w:type="gramStart"/>
                              <w:r w:rsidR="00AD0479"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winter time</w:t>
                              </w:r>
                              <w:proofErr w:type="gramEnd"/>
                              <w:r w:rsidR="00AD0479"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) and the pipeline had to be </w:t>
                              </w:r>
                              <w:proofErr w:type="spellStart"/>
                              <w:r w:rsidR="00AD0479"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depressuri</w:t>
                              </w:r>
                              <w:r w:rsidR="001F35EC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AD0479"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ed</w:t>
                              </w:r>
                              <w:proofErr w:type="spellEnd"/>
                              <w:r w:rsidR="00AD0479"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. This came at significant cost </w:t>
                              </w:r>
                              <w:r w:rsidR="000A07EF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due to missed income as g</w:t>
                              </w:r>
                              <w:r w:rsidR="00AD0479"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as production targets or Greenhouse Gas </w:t>
                              </w:r>
                              <w:r w:rsidR="000A07EF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emission </w:t>
                              </w:r>
                              <w:r w:rsidR="00AD0479"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targets</w:t>
                              </w:r>
                              <w:r w:rsidR="000A07EF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could not be met</w:t>
                              </w:r>
                              <w:r w:rsidR="00AD0479"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. </w:t>
                              </w:r>
                              <w:r w:rsidR="002328FB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To prevent this from happening</w:t>
                              </w:r>
                              <w:r w:rsidR="001F35EC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,</w:t>
                              </w:r>
                              <w:r w:rsidR="002328FB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D0479"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yearly acoustic pipeline inspections </w:t>
                              </w:r>
                              <w:r w:rsidR="002328FB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are </w:t>
                              </w:r>
                              <w:proofErr w:type="spellStart"/>
                              <w:r w:rsidR="002328FB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organi</w:t>
                              </w:r>
                              <w:r w:rsidR="001F35EC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</w:t>
                              </w:r>
                              <w:r w:rsidR="002328FB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ed</w:t>
                              </w:r>
                              <w:proofErr w:type="spellEnd"/>
                              <w:r w:rsidR="002328FB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AD0479"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to </w:t>
                              </w:r>
                              <w:r w:rsidR="001F35EC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assess the integrity of the pipelines, including </w:t>
                              </w:r>
                              <w:proofErr w:type="spellStart"/>
                              <w:r w:rsidR="002328FB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</w:t>
                              </w:r>
                              <w:r w:rsidR="00AD0479"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reespan</w:t>
                              </w:r>
                              <w:proofErr w:type="spellEnd"/>
                              <w:r w:rsidR="00827A7D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mapping. The yearly acoustic inspections are currently carried out using </w:t>
                              </w:r>
                              <w:r w:rsidR="00AD0479"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a combination of towed side scan sonar </w:t>
                              </w:r>
                              <w:r w:rsidR="00827A7D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(SSS) </w:t>
                              </w:r>
                              <w:r w:rsidR="00AD0479"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and multi beam echo sounding</w:t>
                              </w:r>
                              <w:r w:rsidR="00827A7D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(MBES)</w:t>
                              </w:r>
                              <w:r w:rsidR="00AD0479"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. The interpretation of the side scan sonar can be challenging however</w:t>
                              </w:r>
                              <w:r w:rsidR="00827A7D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, especially </w:t>
                              </w:r>
                              <w:r w:rsidR="00AD0479"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when the sea floor is “complex”</w:t>
                              </w:r>
                              <w:r w:rsidR="00827A7D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, with significant scouring around the </w:t>
                              </w:r>
                              <w:proofErr w:type="gramStart"/>
                              <w:r w:rsidR="00827A7D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pipeline </w:t>
                              </w:r>
                              <w:r w:rsidR="00AD0479"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.</w:t>
                              </w:r>
                              <w:proofErr w:type="gramEnd"/>
                              <w:r w:rsidR="00AD0479"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27A7D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Misinterpretation of SSS data can </w:t>
                              </w:r>
                              <w:r w:rsidR="00AD0479"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prevent adequate mitigation and may eventually lead to pipeline shut ins to accommodate</w:t>
                              </w:r>
                              <w:r w:rsidR="00EE6680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r w:rsidR="00827A7D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remediation activities to reinstate pipeline support</w:t>
                              </w:r>
                              <w:r w:rsidR="00AD0479"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.  </w:t>
                              </w:r>
                            </w:p>
                            <w:p w14:paraId="46A79B03" w14:textId="31698C11" w:rsidR="00AD0479" w:rsidRPr="00AD0479" w:rsidRDefault="00AD0479" w:rsidP="00AD0479">
                              <w:pPr>
                                <w:autoSpaceDE w:val="0"/>
                                <w:autoSpaceDN w:val="0"/>
                                <w:adjustRightInd w:val="0"/>
                                <w:jc w:val="both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  <w:r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MBES data can be used to identify areas of difficult seafloor morphology based on a parameter such as slope. NAM holds over 15 years of pipeline inspection data </w:t>
                              </w:r>
                              <w:r w:rsidR="002F37B4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including </w:t>
                              </w:r>
                              <w:r w:rsidR="009841FC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mapped </w:t>
                              </w:r>
                              <w:proofErr w:type="spellStart"/>
                              <w:r w:rsidR="002F37B4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freespan</w:t>
                              </w:r>
                              <w:proofErr w:type="spellEnd"/>
                              <w:r w:rsidR="002F37B4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parameters and </w:t>
                              </w:r>
                              <w:r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sea floor topography. The yearly mapping allows for time lapse analysis that can be correlated with</w:t>
                              </w:r>
                              <w:r w:rsidR="002F37B4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</w:t>
                              </w:r>
                              <w:proofErr w:type="spellStart"/>
                              <w:r w:rsidR="002F37B4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freespan</w:t>
                              </w:r>
                              <w:proofErr w:type="spellEnd"/>
                              <w:r w:rsidR="002F37B4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persistence and</w:t>
                              </w:r>
                              <w:r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growing or decreasing free spans</w:t>
                              </w:r>
                              <w:r w:rsidR="002F37B4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over time</w:t>
                              </w:r>
                              <w:r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. It would also allow for distillation of parameters that </w:t>
                              </w:r>
                              <w:proofErr w:type="spellStart"/>
                              <w:r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characterise</w:t>
                              </w:r>
                              <w:proofErr w:type="spellEnd"/>
                              <w:r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“difficult” sea floor that have a predictive value for successful mapping of free</w:t>
                              </w:r>
                              <w:r>
                                <w:rPr>
                                  <w:lang w:val="en-GB"/>
                                </w:rPr>
                                <w:t xml:space="preserve"> </w:t>
                              </w:r>
                              <w:r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>spans</w:t>
                              </w:r>
                              <w:r w:rsidR="002F37B4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 using SSS</w:t>
                              </w:r>
                              <w:r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. Given the large volume of available data this can be used </w:t>
                              </w:r>
                              <w:r w:rsidR="0018449E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to train </w:t>
                              </w:r>
                              <w:r w:rsidRPr="00AD0479"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  <w:t xml:space="preserve">machine learning algorithms. </w:t>
                              </w:r>
                            </w:p>
                            <w:p w14:paraId="01D9CDF5" w14:textId="77777777" w:rsidR="00E32D5A" w:rsidRPr="00AD0479" w:rsidRDefault="00E32D5A" w:rsidP="00E32D5A">
                              <w:pPr>
                                <w:jc w:val="both"/>
                                <w:rPr>
                                  <w:rFonts w:ascii="Times New Roman" w:hAnsi="Times New Roman"/>
                                  <w:sz w:val="20"/>
                                  <w:szCs w:val="20"/>
                                </w:rPr>
                              </w:pPr>
                            </w:p>
                            <w:p w14:paraId="4C0F764C" w14:textId="77777777" w:rsidR="00B030EE" w:rsidRPr="00447229" w:rsidRDefault="00B030EE" w:rsidP="00B030EE">
                              <w:pPr>
                                <w:spacing w:line="284" w:lineRule="atLeast"/>
                                <w:rPr>
                                  <w:rFonts w:ascii="Times New Roman" w:hAnsi="Times New Roman"/>
                                  <w:sz w:val="18"/>
                                  <w:szCs w:val="20"/>
                                </w:rPr>
                              </w:pPr>
                            </w:p>
                            <w:p w14:paraId="083A1023" w14:textId="45D60024" w:rsidR="00447CB1" w:rsidRPr="00447229" w:rsidRDefault="00447CB1" w:rsidP="00215718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imes New Roman" w:hAnsi="Times New Roman"/>
                                  <w:sz w:val="18"/>
                                  <w:szCs w:val="20"/>
                                  <w:lang w:val="en-GB"/>
                                </w:rPr>
                              </w:pPr>
                            </w:p>
                          </w:txbxContent>
                        </wps:txbx>
                        <wps:bodyPr rot="0" vert="horz" wrap="square" lIns="182880" tIns="31090" rIns="62179" bIns="3109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" name="Picture 24">
                            <a:extLst>
                              <a:ext uri="{FF2B5EF4-FFF2-40B4-BE49-F238E27FC236}">
                                <a16:creationId xmlns:a16="http://schemas.microsoft.com/office/drawing/2014/main" id="{7F37E05D-B695-47D0-9660-58502F68441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9"/>
                          <a:srcRect t="3503" b="21151"/>
                          <a:stretch/>
                        </pic:blipFill>
                        <pic:spPr>
                          <a:xfrm>
                            <a:off x="2235870" y="7086043"/>
                            <a:ext cx="4932791" cy="10430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4652065" y="4222850"/>
                            <a:ext cx="1415178" cy="2958631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710361E" id="Canvas 2" o:spid="_x0000_s1029" editas="canvas" style="width:574.2pt;height:810.1pt;mso-position-horizontal-relative:char;mso-position-vertical-relative:line" coordsize="72923,102876" o:gfxdata="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//9Xj6KKK/wBoD/lH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P//W4+iiiv8AaA/5Rw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D//1+Po&#13;&#10;oor/AGgP+Uc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30" type="#_x0000_t75" style="position:absolute;width:72923;height:102876;visibility:visible;mso-wrap-style:square">
                  <v:fill o:detectmouseclick="t"/>
                  <v:path o:connecttype="none"/>
                </v:shape>
                <v:shape id="Picture 4" o:spid="_x0000_s1031" type="#_x0000_t75" style="position:absolute;top:91541;width:72517;height:10979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">
                  <v:imagedata r:id="rId11" o:title=""/>
                  <o:lock v:ext="edit" aspectratio="f"/>
                </v:shape>
                <v:line id="Line 5" o:spid="_x0000_s1032" style="position:absolute;visibility:visible;mso-wrap-style:square" from="0,91376" to="72517,9137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" strokeweight="1pt">
                  <o:lock v:ext="edit" shapetype="f"/>
                </v:line>
                <v:line id="Line 6" o:spid="_x0000_s1033" style="position:absolute;visibility:visible;mso-wrap-style:square" from="0,101231" to="72517,101231" o:connectortype="straight" o:bwmode="whit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" strokecolor="white" strokeweight="1pt">
                  <o:lock v:ext="edit" shapetype="f"/>
                </v:line>
                <v:rect id="Rectangle 7" o:spid="_x0000_s1034" style="position:absolute;top:98310;width:72923;height:200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" filled="f" fillcolor="#bbe0e3" stroked="f">
                  <v:path arrowok="t"/>
                  <v:textbox style="mso-fit-shape-to-text:t" inset="28.8pt,.86358mm,1.72719mm,.86358mm">
                    <w:txbxContent>
                      <w:p w14:paraId="22B0F03A" w14:textId="77777777" w:rsidR="008D7878" w:rsidRPr="00C5168B" w:rsidRDefault="008D7878" w:rsidP="008E136A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8"/>
                          </w:rPr>
                        </w:pPr>
                        <w:r w:rsidRPr="00C5168B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18"/>
                          </w:rPr>
                          <w:t>Faculty of Civil Engineering and Geosciences</w:t>
                        </w:r>
                      </w:p>
                    </w:txbxContent>
                  </v:textbox>
                </v:rect>
                <v:rect id="Rectangle 8" o:spid="_x0000_s1035" style="position:absolute;width:72517;height:7315;visibility:visible;mso-wrap-style:non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" fillcolor="#00a6d7" stroked="f">
                  <v:path arrowok="t"/>
                </v:rect>
                <v:line id="Line 9" o:spid="_x0000_s1036" style="position:absolute;visibility:visible;mso-wrap-style:square" from="0,3422" to="72517,3422" o:connectortype="straight" o:bwmode="whit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" strokecolor="white" strokeweight="1pt">
                  <o:lock v:ext="edit" shapetype="f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" o:spid="_x0000_s1037" type="#_x0000_t202" style="position:absolute;top:3770;width:72542;height:293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" filled="f" fillcolor="#bbe0e3" stroked="f">
                  <v:path arrowok="t"/>
                  <v:textbox inset="28.8pt,.86361mm,1.72719mm,.86361mm">
                    <w:txbxContent>
                      <w:p w14:paraId="125091AF" w14:textId="77777777" w:rsidR="008D7878" w:rsidRPr="00921069" w:rsidRDefault="001B4BE9" w:rsidP="008E136A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FFFFFF"/>
                            <w:sz w:val="27"/>
                            <w:szCs w:val="4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FFFFFF"/>
                            <w:sz w:val="27"/>
                            <w:szCs w:val="40"/>
                          </w:rPr>
                          <w:t>Geoscience and Remote Sensing</w:t>
                        </w:r>
                      </w:p>
                    </w:txbxContent>
                  </v:textbox>
                </v:shape>
                <v:shape id="Text Box 11" o:spid="_x0000_s1038" type="#_x0000_t202" style="position:absolute;top:165;width:72459;height:26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" filled="f" fillcolor="#bbe0e3" stroked="f">
                  <v:path arrowok="t"/>
                  <v:textbox style="mso-fit-shape-to-text:t" inset="28.8pt,.86361mm,1.72719mm,.86361mm">
                    <w:txbxContent>
                      <w:p w14:paraId="496DC4E1" w14:textId="77777777" w:rsidR="008D7878" w:rsidRPr="00921069" w:rsidRDefault="008D7878" w:rsidP="008E136A">
                        <w:pPr>
                          <w:tabs>
                            <w:tab w:val="right" w:pos="10740"/>
                          </w:tabs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7"/>
                            <w:szCs w:val="40"/>
                          </w:rPr>
                        </w:pP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7"/>
                            <w:szCs w:val="40"/>
                          </w:rPr>
                          <w:t xml:space="preserve">Master </w:t>
                        </w:r>
                        <w:r w:rsidRPr="00921069"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7"/>
                            <w:szCs w:val="40"/>
                          </w:rPr>
                          <w:t>of Science Project</w:t>
                        </w:r>
                        <w:r>
                          <w:rPr>
                            <w:rFonts w:ascii="Tahoma" w:hAnsi="Tahoma" w:cs="Tahoma"/>
                            <w:b/>
                            <w:bCs/>
                            <w:color w:val="000000"/>
                            <w:sz w:val="27"/>
                            <w:szCs w:val="40"/>
                          </w:rPr>
                          <w:tab/>
                        </w:r>
                      </w:p>
                    </w:txbxContent>
                  </v:textbox>
                </v:shape>
                <v:line id="Line 12" o:spid="_x0000_s1039" style="position:absolute;visibility:visible;mso-wrap-style:square" from="406,16732" to="72923,1673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" strokeweight="1pt">
                  <o:lock v:ext="edit" shapetype="f"/>
                </v:line>
                <v:shape id="Text Box 13" o:spid="_x0000_s1040" type="#_x0000_t202" style="position:absolute;top:7315;width:72542;height:244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" filled="f" fillcolor="#bbe0e3" stroked="f">
                  <v:path arrowok="t"/>
                  <v:textbox style="mso-fit-shape-to-text:t" inset="28.8pt,7.2pt,28.8pt,0">
                    <w:txbxContent>
                      <w:p w14:paraId="51934F25" w14:textId="25FD0F95" w:rsidR="008D7878" w:rsidRPr="009969B1" w:rsidRDefault="008D7878" w:rsidP="008E136A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A6D7"/>
                            <w:sz w:val="20"/>
                            <w:szCs w:val="28"/>
                          </w:rPr>
                        </w:pPr>
                        <w:r w:rsidRPr="009969B1"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A6D7"/>
                            <w:sz w:val="20"/>
                            <w:szCs w:val="28"/>
                          </w:rPr>
                          <w:t xml:space="preserve">Theme: </w:t>
                        </w:r>
                        <w:r w:rsidR="00843272"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A6D7"/>
                            <w:sz w:val="20"/>
                            <w:szCs w:val="28"/>
                          </w:rPr>
                          <w:t>Sea</w:t>
                        </w:r>
                        <w:r w:rsidR="00BB5018"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A6D7"/>
                            <w:sz w:val="20"/>
                            <w:szCs w:val="28"/>
                          </w:rPr>
                          <w:t>floor modelling</w:t>
                        </w:r>
                      </w:p>
                    </w:txbxContent>
                  </v:textbox>
                </v:shape>
                <v:shape id="Text Box 14" o:spid="_x0000_s1041" type="#_x0000_t202" style="position:absolute;top:9799;width:72517;height:539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" filled="f" fillcolor="#bbe0e3" stroked="f">
                  <v:path arrowok="t"/>
                  <v:textbox style="mso-fit-shape-to-text:t" inset="28.8pt,.86361mm,28.8pt,.86361mm">
                    <w:txbxContent>
                      <w:p w14:paraId="3FFAE8B2" w14:textId="30D25CA1" w:rsidR="009969B1" w:rsidRPr="00743631" w:rsidRDefault="00283184" w:rsidP="00447229">
                        <w:pPr>
                          <w:autoSpaceDE w:val="0"/>
                          <w:autoSpaceDN w:val="0"/>
                          <w:adjustRightInd w:val="0"/>
                          <w:rPr>
                            <w:rFonts w:ascii="Bookman Old Style" w:hAnsi="Bookman Old Style" w:cs="Tahoma"/>
                            <w:b/>
                            <w:bCs/>
                            <w:noProof/>
                            <w:color w:val="000000"/>
                            <w:sz w:val="32"/>
                            <w:szCs w:val="32"/>
                            <w:lang w:val="en-GB"/>
                          </w:rPr>
                        </w:pPr>
                        <w:r w:rsidRPr="00743631">
                          <w:rPr>
                            <w:rFonts w:ascii="Bookman Old Style" w:hAnsi="Bookman Old Style" w:cs="Tahoma"/>
                            <w:b/>
                            <w:bCs/>
                            <w:noProof/>
                            <w:color w:val="000000"/>
                            <w:sz w:val="32"/>
                            <w:szCs w:val="32"/>
                            <w:lang w:val="en-GB"/>
                          </w:rPr>
                          <w:t xml:space="preserve">Predicting success of </w:t>
                        </w:r>
                        <w:r w:rsidR="009939AC" w:rsidRPr="00743631">
                          <w:rPr>
                            <w:rFonts w:ascii="Bookman Old Style" w:hAnsi="Bookman Old Style" w:cs="Tahoma"/>
                            <w:b/>
                            <w:bCs/>
                            <w:noProof/>
                            <w:color w:val="000000"/>
                            <w:sz w:val="32"/>
                            <w:szCs w:val="32"/>
                            <w:lang w:val="en-GB"/>
                          </w:rPr>
                          <w:t>infrastructure</w:t>
                        </w:r>
                        <w:r w:rsidRPr="00743631">
                          <w:rPr>
                            <w:rFonts w:ascii="Bookman Old Style" w:hAnsi="Bookman Old Style" w:cs="Tahoma"/>
                            <w:b/>
                            <w:bCs/>
                            <w:noProof/>
                            <w:color w:val="000000"/>
                            <w:sz w:val="32"/>
                            <w:szCs w:val="32"/>
                            <w:lang w:val="en-GB"/>
                          </w:rPr>
                          <w:t xml:space="preserve"> mapping using machine learning to keep </w:t>
                        </w:r>
                        <w:r w:rsidR="009939AC" w:rsidRPr="00743631">
                          <w:rPr>
                            <w:rFonts w:ascii="Bookman Old Style" w:hAnsi="Bookman Old Style" w:cs="Tahoma"/>
                            <w:b/>
                            <w:bCs/>
                            <w:noProof/>
                            <w:color w:val="000000"/>
                            <w:sz w:val="32"/>
                            <w:szCs w:val="32"/>
                            <w:lang w:val="en-GB"/>
                          </w:rPr>
                          <w:t xml:space="preserve">energy infrastructure </w:t>
                        </w:r>
                        <w:r w:rsidRPr="00743631">
                          <w:rPr>
                            <w:rFonts w:ascii="Bookman Old Style" w:hAnsi="Bookman Old Style" w:cs="Tahoma"/>
                            <w:b/>
                            <w:bCs/>
                            <w:noProof/>
                            <w:color w:val="000000"/>
                            <w:sz w:val="32"/>
                            <w:szCs w:val="32"/>
                            <w:lang w:val="en-GB"/>
                          </w:rPr>
                          <w:t>safe and in operation</w:t>
                        </w:r>
                        <w:r w:rsidR="00966E21" w:rsidRPr="00743631">
                          <w:rPr>
                            <w:rFonts w:ascii="Bookman Old Style" w:hAnsi="Bookman Old Style" w:cs="Tahoma"/>
                            <w:b/>
                            <w:bCs/>
                            <w:noProof/>
                            <w:color w:val="000000"/>
                            <w:sz w:val="32"/>
                            <w:szCs w:val="32"/>
                            <w:lang w:val="en-GB"/>
                          </w:rPr>
                          <w:t xml:space="preserve"> </w:t>
                        </w:r>
                      </w:p>
                    </w:txbxContent>
                  </v:textbox>
                </v:shape>
                <v:shape id="Text Box 15" o:spid="_x0000_s1042" type="#_x0000_t202" style="position:absolute;left:37109;top:18553;width:35814;height:4309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" filled="f" fillcolor="#bbe0e3" stroked="f">
                  <v:path arrowok="t"/>
                  <v:textbox inset="1.72719mm,.86361mm,1.72719mm,.86361mm">
                    <w:txbxContent>
                      <w:p w14:paraId="6E74A158" w14:textId="47384573" w:rsidR="00F3141B" w:rsidRPr="00E32D5A" w:rsidRDefault="00F3141B" w:rsidP="00E32D5A">
                        <w:pPr>
                          <w:rPr>
                            <w:rFonts w:ascii="Bookman Old Style" w:hAnsi="Bookman Old Style"/>
                            <w:b/>
                            <w:sz w:val="22"/>
                            <w:szCs w:val="20"/>
                          </w:rPr>
                        </w:pPr>
                        <w:r w:rsidRPr="00E32D5A">
                          <w:rPr>
                            <w:rFonts w:ascii="Bookman Old Style" w:hAnsi="Bookman Old Style"/>
                            <w:b/>
                            <w:sz w:val="22"/>
                            <w:szCs w:val="20"/>
                          </w:rPr>
                          <w:t>Description tasks</w:t>
                        </w:r>
                      </w:p>
                      <w:p w14:paraId="28C375A8" w14:textId="6AD76994" w:rsidR="00215718" w:rsidRDefault="00F3141B" w:rsidP="0049330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E32D5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The candidate will firstly perform a literature review </w:t>
                        </w:r>
                        <w:r w:rsidR="002D5A9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</w:t>
                        </w:r>
                        <w:r w:rsidRPr="00E32D5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n </w:t>
                        </w:r>
                        <w:r w:rsidR="002D070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seabed morphology</w:t>
                        </w:r>
                        <w:r w:rsidR="00493300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, side scan sonar interpretations</w:t>
                        </w:r>
                        <w:r w:rsidR="002D070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and multibeam data</w:t>
                        </w:r>
                        <w:r w:rsidR="002F37B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to identify</w:t>
                        </w:r>
                        <w:r w:rsidR="002D070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if any gaps</w:t>
                        </w:r>
                        <w:r w:rsidR="00493300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proofErr w:type="gramStart"/>
                        <w:r w:rsidR="00493300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exist</w:t>
                        </w:r>
                        <w:r w:rsidR="001F4A38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</w:t>
                        </w:r>
                        <w:proofErr w:type="gramEnd"/>
                        <w:r w:rsidR="00493300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.</w:t>
                        </w:r>
                      </w:p>
                      <w:p w14:paraId="50DA9DCB" w14:textId="0573A1FB" w:rsidR="006A37FD" w:rsidRDefault="00116AD5" w:rsidP="00493300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There are two research objectives:</w:t>
                        </w:r>
                      </w:p>
                      <w:p w14:paraId="01B48233" w14:textId="77777777" w:rsidR="00966E50" w:rsidRPr="00116AD5" w:rsidRDefault="00966E50" w:rsidP="00966E50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imes New Roman" w:hAnsi="Times New Roman"/>
                            <w:noProof/>
                            <w:sz w:val="20"/>
                            <w:lang w:val="en-GB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0"/>
                            <w:lang w:val="en-GB"/>
                          </w:rPr>
                          <w:t>Distilling models of sea floor dynamics and correlating these with free spans is expected to result in free span prediction</w:t>
                        </w:r>
                      </w:p>
                      <w:p w14:paraId="4019BB87" w14:textId="218B351B" w:rsidR="00116AD5" w:rsidRDefault="00116AD5" w:rsidP="00290E5C">
                        <w:pPr>
                          <w:pStyle w:val="ListParagraph"/>
                          <w:numPr>
                            <w:ilvl w:val="0"/>
                            <w:numId w:val="8"/>
                          </w:numPr>
                          <w:autoSpaceDE w:val="0"/>
                          <w:autoSpaceDN w:val="0"/>
                          <w:adjustRightInd w:val="0"/>
                          <w:spacing w:line="240" w:lineRule="auto"/>
                          <w:ind w:left="714" w:hanging="357"/>
                          <w:jc w:val="both"/>
                          <w:rPr>
                            <w:rFonts w:ascii="Times New Roman" w:hAnsi="Times New Roman"/>
                            <w:noProof/>
                            <w:sz w:val="20"/>
                            <w:lang w:val="en-GB"/>
                          </w:rPr>
                        </w:pPr>
                        <w:r>
                          <w:rPr>
                            <w:rFonts w:ascii="Times New Roman" w:hAnsi="Times New Roman"/>
                            <w:noProof/>
                            <w:sz w:val="20"/>
                            <w:lang w:val="en-GB"/>
                          </w:rPr>
                          <w:t xml:space="preserve">Create a time lapse analysis of pipeline freespans to detect sudden changes indicating potential </w:t>
                        </w:r>
                        <w:r w:rsidR="003C4374">
                          <w:rPr>
                            <w:rFonts w:ascii="Times New Roman" w:hAnsi="Times New Roman"/>
                            <w:noProof/>
                            <w:sz w:val="20"/>
                            <w:lang w:val="en-GB"/>
                          </w:rPr>
                          <w:t>misinterpretations of side scan sonar data</w:t>
                        </w:r>
                        <w:r w:rsidR="007A278D">
                          <w:rPr>
                            <w:rFonts w:ascii="Times New Roman" w:hAnsi="Times New Roman"/>
                            <w:noProof/>
                            <w:sz w:val="20"/>
                            <w:lang w:val="en-GB"/>
                          </w:rPr>
                          <w:t xml:space="preserve">. Thereafter characterise the seafloor through a few parameters </w:t>
                        </w:r>
                        <w:r w:rsidR="00405ADC">
                          <w:rPr>
                            <w:rFonts w:ascii="Times New Roman" w:hAnsi="Times New Roman"/>
                            <w:noProof/>
                            <w:sz w:val="20"/>
                            <w:lang w:val="en-GB"/>
                          </w:rPr>
                          <w:t xml:space="preserve">and </w:t>
                        </w:r>
                        <w:r w:rsidR="00176483">
                          <w:rPr>
                            <w:rFonts w:ascii="Times New Roman" w:hAnsi="Times New Roman"/>
                            <w:noProof/>
                            <w:sz w:val="20"/>
                            <w:lang w:val="en-GB"/>
                          </w:rPr>
                          <w:t>correlate these with the sudden changes will focus side scan sonar interpretation efforts</w:t>
                        </w:r>
                      </w:p>
                      <w:p w14:paraId="6D857BA8" w14:textId="5F4CF7E9" w:rsidR="00215718" w:rsidRPr="00E32D5A" w:rsidRDefault="00215718" w:rsidP="00E32D5A">
                        <w:pPr>
                          <w:rPr>
                            <w:rFonts w:ascii="Times New Roman" w:hAnsi="Times New Roman"/>
                            <w:noProof/>
                            <w:sz w:val="20"/>
                            <w:szCs w:val="20"/>
                            <w:lang w:val="en-GB"/>
                          </w:rPr>
                        </w:pPr>
                      </w:p>
                      <w:p w14:paraId="780F1563" w14:textId="42D8E135" w:rsidR="00447229" w:rsidRPr="00E32D5A" w:rsidRDefault="00447229" w:rsidP="00E32D5A">
                        <w:pPr>
                          <w:rPr>
                            <w:rFonts w:ascii="Bookman Old Style" w:hAnsi="Bookman Old Style"/>
                            <w:b/>
                            <w:sz w:val="22"/>
                            <w:szCs w:val="20"/>
                          </w:rPr>
                        </w:pPr>
                        <w:r w:rsidRPr="00E32D5A">
                          <w:rPr>
                            <w:rFonts w:ascii="Bookman Old Style" w:hAnsi="Bookman Old Style"/>
                            <w:b/>
                            <w:sz w:val="22"/>
                            <w:szCs w:val="20"/>
                          </w:rPr>
                          <w:t>Requirements</w:t>
                        </w:r>
                      </w:p>
                      <w:p w14:paraId="02089D7E" w14:textId="2E08F2A8" w:rsidR="009969B1" w:rsidRDefault="00447229" w:rsidP="00215718">
                        <w:pPr>
                          <w:rPr>
                            <w:rFonts w:ascii="Times New Roman" w:hAnsi="Times New Roman"/>
                            <w:noProof/>
                            <w:sz w:val="20"/>
                            <w:szCs w:val="20"/>
                            <w:lang w:val="en-GB"/>
                          </w:rPr>
                        </w:pPr>
                        <w:r w:rsidRPr="00E32D5A">
                          <w:rPr>
                            <w:rFonts w:ascii="Times New Roman" w:hAnsi="Times New Roman"/>
                            <w:noProof/>
                            <w:sz w:val="20"/>
                            <w:szCs w:val="20"/>
                            <w:lang w:val="en-GB"/>
                          </w:rPr>
                          <w:t>The candidate shall have good programming skills (MATLAB or Python), and sufficient knowledge (e.g. CIE4522) of fundamental principles of data processing and positioning.</w:t>
                        </w:r>
                      </w:p>
                      <w:p w14:paraId="634C515A" w14:textId="77777777" w:rsidR="00E32D5A" w:rsidRDefault="00E32D5A" w:rsidP="00215718">
                        <w:pPr>
                          <w:rPr>
                            <w:rFonts w:ascii="Times New Roman" w:hAnsi="Times New Roman"/>
                            <w:noProof/>
                            <w:sz w:val="20"/>
                            <w:szCs w:val="20"/>
                            <w:lang w:val="en-GB"/>
                          </w:rPr>
                        </w:pPr>
                      </w:p>
                      <w:p w14:paraId="1BBED578" w14:textId="77777777" w:rsidR="00E32D5A" w:rsidRPr="00447229" w:rsidRDefault="00E32D5A" w:rsidP="00215718">
                        <w:pPr>
                          <w:rPr>
                            <w:rFonts w:ascii="Times New Roman" w:hAnsi="Times New Roman"/>
                            <w:noProof/>
                            <w:sz w:val="20"/>
                            <w:szCs w:val="20"/>
                            <w:lang w:val="en-GB"/>
                          </w:rPr>
                        </w:pPr>
                      </w:p>
                    </w:txbxContent>
                  </v:textbox>
                </v:shape>
                <v:line id="Line 16" o:spid="_x0000_s1043" style="position:absolute;visibility:visible;mso-wrap-style:square" from="0,85960" to="72517,859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" strokeweight="1pt">
                  <o:lock v:ext="edit" shapetype="f"/>
                </v:line>
                <v:shape id="_x0000_s1044" type="#_x0000_t202" style="position:absolute;left:44924;top:86119;width:27331;height:60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" filled="f" fillcolor="#bbe0e3" stroked="f">
                  <v:path arrowok="t"/>
                  <v:textbox inset="1.72719mm,.86361mm,1.72719mm,.86361mm">
                    <w:txbxContent>
                      <w:p w14:paraId="5CBC15CE" w14:textId="129C294B" w:rsidR="008D7878" w:rsidRDefault="008D7878" w:rsidP="008E136A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0000"/>
                            <w:sz w:val="20"/>
                            <w:szCs w:val="20"/>
                            <w:lang w:val="nl-NL"/>
                          </w:rPr>
                        </w:pPr>
                        <w:r w:rsidRPr="00E32D5A">
                          <w:rPr>
                            <w:rFonts w:ascii="Tahoma" w:hAnsi="Tahoma" w:cs="Tahoma"/>
                            <w:b/>
                            <w:bCs/>
                            <w:noProof/>
                            <w:color w:val="000000"/>
                            <w:sz w:val="20"/>
                            <w:szCs w:val="20"/>
                            <w:lang w:val="nl-NL"/>
                          </w:rPr>
                          <w:t>Information:</w:t>
                        </w:r>
                      </w:p>
                      <w:p w14:paraId="5054B330" w14:textId="4F886870" w:rsidR="00D84D44" w:rsidRPr="00E32D5A" w:rsidRDefault="00000000" w:rsidP="006D322B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noProof/>
                            <w:color w:val="000000"/>
                            <w:sz w:val="20"/>
                            <w:szCs w:val="20"/>
                          </w:rPr>
                        </w:pPr>
                        <w:hyperlink r:id="rId12" w:history="1">
                          <w:r w:rsidR="007D1CA0" w:rsidRPr="006D322B">
                            <w:rPr>
                              <w:rStyle w:val="Hyperlink"/>
                              <w:rFonts w:ascii="Tahoma" w:hAnsi="Tahoma" w:cs="Tahoma"/>
                              <w:noProof/>
                              <w:sz w:val="20"/>
                              <w:szCs w:val="20"/>
                              <w:lang w:val="nl-NL"/>
                            </w:rPr>
                            <w:t>Katerine.Ryan@shell.com</w:t>
                          </w:r>
                        </w:hyperlink>
                        <w:r w:rsidR="006D322B" w:rsidRPr="006D322B">
                          <w:rPr>
                            <w:rStyle w:val="Hyperlink"/>
                            <w:rFonts w:ascii="Tahoma" w:hAnsi="Tahoma" w:cs="Tahoma"/>
                            <w:noProof/>
                            <w:sz w:val="20"/>
                            <w:szCs w:val="20"/>
                            <w:lang w:val="nl-NL"/>
                          </w:rPr>
                          <w:t>, Sandra</w:t>
                        </w:r>
                        <w:r w:rsidR="006D322B">
                          <w:rPr>
                            <w:rStyle w:val="Hyperlink"/>
                            <w:rFonts w:ascii="Tahoma" w:hAnsi="Tahoma" w:cs="Tahoma"/>
                            <w:noProof/>
                            <w:sz w:val="20"/>
                            <w:szCs w:val="20"/>
                            <w:lang w:val="nl-NL"/>
                          </w:rPr>
                          <w:t>.Verhagen@tudelft.nl</w:t>
                        </w:r>
                      </w:p>
                      <w:p w14:paraId="136C76AC" w14:textId="77777777" w:rsidR="008D7878" w:rsidRPr="00E32D5A" w:rsidRDefault="008D7878" w:rsidP="008E136A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noProof/>
                            <w:color w:val="000000"/>
                            <w:sz w:val="20"/>
                            <w:szCs w:val="20"/>
                          </w:rPr>
                        </w:pPr>
                        <w:r w:rsidRPr="00E32D5A">
                          <w:rPr>
                            <w:rFonts w:ascii="Tahoma" w:hAnsi="Tahoma" w:cs="Tahoma"/>
                            <w:noProof/>
                            <w:color w:val="000000"/>
                            <w:sz w:val="20"/>
                            <w:szCs w:val="20"/>
                          </w:rPr>
                          <w:t xml:space="preserve">  </w:t>
                        </w:r>
                        <w:r w:rsidRPr="00E32D5A">
                          <w:rPr>
                            <w:rFonts w:ascii="Tahoma" w:hAnsi="Tahoma" w:cs="Tahoma"/>
                            <w:noProof/>
                            <w:color w:val="000000"/>
                            <w:sz w:val="20"/>
                            <w:szCs w:val="20"/>
                          </w:rPr>
                          <w:br/>
                        </w:r>
                      </w:p>
                      <w:p w14:paraId="4311722F" w14:textId="77777777" w:rsidR="008D7878" w:rsidRPr="00E32D5A" w:rsidRDefault="008D7878" w:rsidP="008E136A">
                        <w:pPr>
                          <w:autoSpaceDE w:val="0"/>
                          <w:autoSpaceDN w:val="0"/>
                          <w:adjustRightInd w:val="0"/>
                          <w:rPr>
                            <w:rFonts w:ascii="Tahoma" w:hAnsi="Tahoma" w:cs="Tahoma"/>
                            <w:noProof/>
                            <w:color w:val="000000"/>
                            <w:sz w:val="20"/>
                            <w:szCs w:val="20"/>
                          </w:rPr>
                        </w:pPr>
                      </w:p>
                      <w:p w14:paraId="0F565CC7" w14:textId="77777777" w:rsidR="008D7878" w:rsidRPr="00E32D5A" w:rsidRDefault="008D7878" w:rsidP="008E136A">
                        <w:pPr>
                          <w:autoSpaceDE w:val="0"/>
                          <w:autoSpaceDN w:val="0"/>
                          <w:adjustRightInd w:val="0"/>
                          <w:rPr>
                            <w:noProof/>
                            <w:sz w:val="20"/>
                            <w:szCs w:val="20"/>
                          </w:rPr>
                        </w:pPr>
                      </w:p>
                    </w:txbxContent>
                  </v:textbox>
                </v:shape>
                <v:shape id="Text Box 19" o:spid="_x0000_s1045" type="#_x0000_t202" style="position:absolute;top:18336;width:36347;height:522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" filled="f" fillcolor="#bbe0e3" stroked="f">
                  <v:path arrowok="t"/>
                  <v:textbox inset="14.4pt,.86361mm,1.72719mm,.86361mm">
                    <w:txbxContent>
                      <w:p w14:paraId="3D62D149" w14:textId="20E20125" w:rsidR="00F3141B" w:rsidRPr="00E32D5A" w:rsidRDefault="00F3141B" w:rsidP="00E32D5A">
                        <w:pPr>
                          <w:rPr>
                            <w:rFonts w:ascii="Bookman Old Style" w:hAnsi="Bookman Old Style"/>
                            <w:b/>
                            <w:sz w:val="22"/>
                            <w:szCs w:val="20"/>
                          </w:rPr>
                        </w:pPr>
                        <w:r w:rsidRPr="00E32D5A">
                          <w:rPr>
                            <w:rFonts w:ascii="Bookman Old Style" w:hAnsi="Bookman Old Style"/>
                            <w:b/>
                            <w:sz w:val="22"/>
                            <w:szCs w:val="20"/>
                          </w:rPr>
                          <w:t>Background information</w:t>
                        </w:r>
                      </w:p>
                      <w:p w14:paraId="1087D94A" w14:textId="32020A65" w:rsidR="00AD0479" w:rsidRPr="00AD0479" w:rsidRDefault="00D21363" w:rsidP="00AD0479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Recent events in the global energy market have </w:t>
                        </w:r>
                        <w:r w:rsidR="00A63F86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made Europe </w:t>
                        </w:r>
                        <w:r w:rsidR="007D190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long for </w:t>
                        </w:r>
                        <w:r w:rsidRPr="00D21363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carbon- and autocrat-free </w:t>
                        </w:r>
                        <w:r w:rsidR="00725D72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energy</w:t>
                        </w:r>
                        <w:r w:rsidR="00A934A3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. </w:t>
                        </w:r>
                        <w:r w:rsidR="00213BD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</w:t>
                        </w:r>
                        <w:r w:rsidR="00D11B11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ountries </w:t>
                        </w:r>
                        <w:r w:rsidR="00213BD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around the North Sea </w:t>
                        </w:r>
                        <w:r w:rsidR="00A17938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are stimulating </w:t>
                        </w:r>
                        <w:r w:rsidR="00D11B11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large development of offshore wind </w:t>
                        </w:r>
                        <w:r w:rsidR="00A17938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</w:t>
                        </w:r>
                        <w:r w:rsidR="00C650A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gas exploration and production. </w:t>
                        </w:r>
                        <w:r w:rsidR="002E745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What these projects have in common is that all</w:t>
                        </w:r>
                        <w:r w:rsidR="00665FE2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infrastructure like</w:t>
                        </w:r>
                        <w:r w:rsidR="002E745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 w:rsidR="00665FE2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cables and pipelines are </w:t>
                        </w:r>
                        <w:r w:rsidR="002E745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on the sea floor which dynamics need to be better understood</w:t>
                        </w:r>
                        <w:r w:rsidR="00725D72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.</w:t>
                        </w:r>
                        <w:r w:rsidR="00A934A3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 w:rsidR="00AD0479"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In 2021</w:t>
                        </w:r>
                        <w:r w:rsidR="001F35EC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 w:rsidR="00AD0479"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an incident </w:t>
                        </w:r>
                        <w:r w:rsidR="00C86C70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occurred </w:t>
                        </w:r>
                        <w:r w:rsidR="001F35EC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in the UK sector of the Southern North Sea </w:t>
                        </w:r>
                        <w:r w:rsidR="00AD0479"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where a </w:t>
                        </w:r>
                        <w:r w:rsidR="002A563A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gas </w:t>
                        </w:r>
                        <w:r w:rsidR="00AD0479"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pipeline was</w:t>
                        </w:r>
                        <w:r w:rsidR="001F35EC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found to be</w:t>
                        </w:r>
                        <w:r w:rsidR="00AD0479"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“free spanning” over 80</w:t>
                        </w:r>
                        <w:r w:rsidR="000F788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 w:rsidR="00AD0479"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meters. Free spanning </w:t>
                        </w:r>
                        <w:r w:rsidR="001F35EC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is where</w:t>
                        </w:r>
                        <w:r w:rsidR="001F35EC"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 w:rsidR="00AD0479"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the pipeline </w:t>
                        </w:r>
                        <w:r w:rsidR="001F35EC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is not supported by the</w:t>
                        </w:r>
                        <w:r w:rsidR="00AD0479"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seabed</w:t>
                        </w:r>
                        <w:r w:rsidR="001F35EC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,</w:t>
                        </w:r>
                        <w:r w:rsidR="00EE6680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 w:rsidR="00AD0479"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often due to erosion of the </w:t>
                        </w:r>
                        <w:r w:rsidR="001F35EC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sediments around the pipeline</w:t>
                        </w:r>
                        <w:r w:rsidR="00AD0479"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. Th</w:t>
                        </w:r>
                        <w:r w:rsidR="000F788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e </w:t>
                        </w:r>
                        <w:r w:rsidR="00AD0479"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implications were huge</w:t>
                        </w:r>
                        <w:r w:rsidR="000F788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as g</w:t>
                        </w:r>
                        <w:r w:rsidR="00AD0479"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as production had to be shut in for 2 weeks (in </w:t>
                        </w:r>
                        <w:proofErr w:type="gramStart"/>
                        <w:r w:rsidR="00AD0479"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winter time</w:t>
                        </w:r>
                        <w:proofErr w:type="gramEnd"/>
                        <w:r w:rsidR="00AD0479"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) and the pipeline had to be </w:t>
                        </w:r>
                        <w:proofErr w:type="spellStart"/>
                        <w:r w:rsidR="00AD0479"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depressuri</w:t>
                        </w:r>
                        <w:r w:rsidR="001F35EC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</w:t>
                        </w:r>
                        <w:r w:rsidR="00AD0479"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ed</w:t>
                        </w:r>
                        <w:proofErr w:type="spellEnd"/>
                        <w:r w:rsidR="00AD0479"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. This came at significant cost </w:t>
                        </w:r>
                        <w:r w:rsidR="000A07EF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due to missed income as g</w:t>
                        </w:r>
                        <w:r w:rsidR="00AD0479"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as production targets or Greenhouse Gas </w:t>
                        </w:r>
                        <w:r w:rsidR="000A07EF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emission </w:t>
                        </w:r>
                        <w:r w:rsidR="00AD0479"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targets</w:t>
                        </w:r>
                        <w:r w:rsidR="000A07EF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could not be met</w:t>
                        </w:r>
                        <w:r w:rsidR="00AD0479"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. </w:t>
                        </w:r>
                        <w:r w:rsidR="002328F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To prevent this from happening</w:t>
                        </w:r>
                        <w:r w:rsidR="001F35EC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,</w:t>
                        </w:r>
                        <w:r w:rsidR="002328F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 w:rsidR="00AD0479"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yearly acoustic pipeline inspections </w:t>
                        </w:r>
                        <w:r w:rsidR="002328F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are </w:t>
                        </w:r>
                        <w:proofErr w:type="spellStart"/>
                        <w:r w:rsidR="002328F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organi</w:t>
                        </w:r>
                        <w:r w:rsidR="001F35EC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</w:t>
                        </w:r>
                        <w:r w:rsidR="002328F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ed</w:t>
                        </w:r>
                        <w:proofErr w:type="spellEnd"/>
                        <w:r w:rsidR="002328F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 w:rsidR="00AD0479"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to </w:t>
                        </w:r>
                        <w:r w:rsidR="001F35EC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assess the integrity of the pipelines, including </w:t>
                        </w:r>
                        <w:proofErr w:type="spellStart"/>
                        <w:r w:rsidR="002328FB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</w:t>
                        </w:r>
                        <w:r w:rsidR="00AD0479"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reespan</w:t>
                        </w:r>
                        <w:proofErr w:type="spellEnd"/>
                        <w:r w:rsidR="00827A7D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mapping. The yearly acoustic inspections are currently carried out using </w:t>
                        </w:r>
                        <w:r w:rsidR="00AD0479"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a combination of towed side scan sonar </w:t>
                        </w:r>
                        <w:r w:rsidR="00827A7D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(SSS) </w:t>
                        </w:r>
                        <w:r w:rsidR="00AD0479"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and multi beam echo sounding</w:t>
                        </w:r>
                        <w:r w:rsidR="00827A7D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(MBES)</w:t>
                        </w:r>
                        <w:r w:rsidR="00AD0479"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. The interpretation of the side scan sonar can be challenging however</w:t>
                        </w:r>
                        <w:r w:rsidR="00827A7D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, especially </w:t>
                        </w:r>
                        <w:r w:rsidR="00AD0479"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when the sea floor is “complex”</w:t>
                        </w:r>
                        <w:r w:rsidR="00827A7D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, with significant scouring around the </w:t>
                        </w:r>
                        <w:proofErr w:type="gramStart"/>
                        <w:r w:rsidR="00827A7D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pipeline </w:t>
                        </w:r>
                        <w:r w:rsidR="00AD0479"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.</w:t>
                        </w:r>
                        <w:proofErr w:type="gramEnd"/>
                        <w:r w:rsidR="00AD0479"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 w:rsidR="00827A7D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Misinterpretation of SSS data can </w:t>
                        </w:r>
                        <w:r w:rsidR="00AD0479"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prevent adequate mitigation and may eventually lead to pipeline shut ins to accommodate</w:t>
                        </w:r>
                        <w:r w:rsidR="00EE6680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r w:rsidR="00827A7D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remediation activities to reinstate pipeline support</w:t>
                        </w:r>
                        <w:r w:rsidR="00AD0479"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.  </w:t>
                        </w:r>
                      </w:p>
                      <w:p w14:paraId="46A79B03" w14:textId="31698C11" w:rsidR="00AD0479" w:rsidRPr="00AD0479" w:rsidRDefault="00AD0479" w:rsidP="00AD0479">
                        <w:pPr>
                          <w:autoSpaceDE w:val="0"/>
                          <w:autoSpaceDN w:val="0"/>
                          <w:adjustRightInd w:val="0"/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  <w:r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MBES data can be used to identify areas of difficult seafloor morphology based on a parameter such as slope. NAM holds over 15 years of pipeline inspection data </w:t>
                        </w:r>
                        <w:r w:rsidR="002F37B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including </w:t>
                        </w:r>
                        <w:r w:rsidR="009841FC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mapped </w:t>
                        </w:r>
                        <w:proofErr w:type="spellStart"/>
                        <w:r w:rsidR="002F37B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freespan</w:t>
                        </w:r>
                        <w:proofErr w:type="spellEnd"/>
                        <w:r w:rsidR="002F37B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parameters and </w:t>
                        </w:r>
                        <w:r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sea floor topography. The yearly mapping allows for time lapse analysis that can be correlated with</w:t>
                        </w:r>
                        <w:r w:rsidR="002F37B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</w:t>
                        </w:r>
                        <w:proofErr w:type="spellStart"/>
                        <w:r w:rsidR="002F37B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freespan</w:t>
                        </w:r>
                        <w:proofErr w:type="spellEnd"/>
                        <w:r w:rsidR="002F37B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persistence and</w:t>
                        </w:r>
                        <w:r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growing or decreasing free spans</w:t>
                        </w:r>
                        <w:r w:rsidR="002F37B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over time</w:t>
                        </w:r>
                        <w:r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. It would also allow for distillation of parameters that </w:t>
                        </w:r>
                        <w:proofErr w:type="spellStart"/>
                        <w:r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characterise</w:t>
                        </w:r>
                        <w:proofErr w:type="spellEnd"/>
                        <w:r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“difficult” sea floor that have a predictive value for successful mapping of free</w:t>
                        </w:r>
                        <w:r>
                          <w:rPr>
                            <w:lang w:val="en-GB"/>
                          </w:rPr>
                          <w:t xml:space="preserve"> </w:t>
                        </w:r>
                        <w:r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>spans</w:t>
                        </w:r>
                        <w:r w:rsidR="002F37B4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 using SSS</w:t>
                        </w:r>
                        <w:r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. Given the large volume of available data this can be used </w:t>
                        </w:r>
                        <w:r w:rsidR="0018449E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to train </w:t>
                        </w:r>
                        <w:r w:rsidRPr="00AD0479"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  <w:t xml:space="preserve">machine learning algorithms. </w:t>
                        </w:r>
                      </w:p>
                      <w:p w14:paraId="01D9CDF5" w14:textId="77777777" w:rsidR="00E32D5A" w:rsidRPr="00AD0479" w:rsidRDefault="00E32D5A" w:rsidP="00E32D5A">
                        <w:pPr>
                          <w:jc w:val="both"/>
                          <w:rPr>
                            <w:rFonts w:ascii="Times New Roman" w:hAnsi="Times New Roman"/>
                            <w:sz w:val="20"/>
                            <w:szCs w:val="20"/>
                          </w:rPr>
                        </w:pPr>
                      </w:p>
                      <w:p w14:paraId="4C0F764C" w14:textId="77777777" w:rsidR="00B030EE" w:rsidRPr="00447229" w:rsidRDefault="00B030EE" w:rsidP="00B030EE">
                        <w:pPr>
                          <w:spacing w:line="284" w:lineRule="atLeast"/>
                          <w:rPr>
                            <w:rFonts w:ascii="Times New Roman" w:hAnsi="Times New Roman"/>
                            <w:sz w:val="18"/>
                            <w:szCs w:val="20"/>
                          </w:rPr>
                        </w:pPr>
                      </w:p>
                      <w:p w14:paraId="083A1023" w14:textId="45D60024" w:rsidR="00447CB1" w:rsidRPr="00447229" w:rsidRDefault="00447CB1" w:rsidP="00215718">
                        <w:pPr>
                          <w:autoSpaceDE w:val="0"/>
                          <w:autoSpaceDN w:val="0"/>
                          <w:adjustRightInd w:val="0"/>
                          <w:rPr>
                            <w:rFonts w:ascii="Times New Roman" w:hAnsi="Times New Roman"/>
                            <w:sz w:val="18"/>
                            <w:szCs w:val="20"/>
                            <w:lang w:val="en-GB"/>
                          </w:rPr>
                        </w:pPr>
                      </w:p>
                    </w:txbxContent>
                  </v:textbox>
                </v:shape>
                <v:shape id="Picture 24" o:spid="_x0000_s1046" type="#_x0000_t75" style="position:absolute;left:22358;top:70860;width:49328;height:1043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">
                  <v:imagedata r:id="rId13" o:title="" croptop="2296f" cropbottom="13862f"/>
                </v:shape>
                <v:shape id="Picture 19" o:spid="_x0000_s1047" type="#_x0000_t75" style="position:absolute;left:46520;top:42228;width:14152;height:29586;rotation:-90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">
                  <v:imagedata r:id="rId14" o:title=""/>
                </v:shape>
                <w10:anchorlock/>
              </v:group>
            </w:pict>
          </mc:Fallback>
        </mc:AlternateContent>
      </w:r>
    </w:p>
    <w:sectPr w:rsidR="009752A7" w:rsidSect="001E07FC">
      <w:pgSz w:w="11907" w:h="16840" w:code="9"/>
      <w:pgMar w:top="238" w:right="249" w:bottom="238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FF2DB7"/>
    <w:multiLevelType w:val="hybridMultilevel"/>
    <w:tmpl w:val="F7D2DE16"/>
    <w:lvl w:ilvl="0" w:tplc="04130001">
      <w:start w:val="1"/>
      <w:numFmt w:val="bullet"/>
      <w:lvlText w:val=""/>
      <w:lvlJc w:val="left"/>
      <w:pPr>
        <w:ind w:left="1440" w:hanging="72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7882D3F"/>
    <w:multiLevelType w:val="hybridMultilevel"/>
    <w:tmpl w:val="273810F6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EC158C"/>
    <w:multiLevelType w:val="hybridMultilevel"/>
    <w:tmpl w:val="ADDC470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2E6812C1"/>
    <w:multiLevelType w:val="hybridMultilevel"/>
    <w:tmpl w:val="875AEF60"/>
    <w:lvl w:ilvl="0" w:tplc="A732BEAC">
      <w:numFmt w:val="bullet"/>
      <w:lvlText w:val="-"/>
      <w:lvlJc w:val="left"/>
      <w:pPr>
        <w:ind w:left="1080" w:hanging="720"/>
      </w:pPr>
      <w:rPr>
        <w:rFonts w:ascii="Tahoma" w:eastAsia="Times New Roman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EC35F14"/>
    <w:multiLevelType w:val="hybridMultilevel"/>
    <w:tmpl w:val="7E68ECD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FD90ACC"/>
    <w:multiLevelType w:val="hybridMultilevel"/>
    <w:tmpl w:val="B2200398"/>
    <w:lvl w:ilvl="0" w:tplc="A732BEAC">
      <w:numFmt w:val="bullet"/>
      <w:lvlText w:val="-"/>
      <w:lvlJc w:val="left"/>
      <w:pPr>
        <w:ind w:left="1440" w:hanging="720"/>
      </w:pPr>
      <w:rPr>
        <w:rFonts w:ascii="Tahoma" w:eastAsia="Times New Roman" w:hAnsi="Tahoma" w:cs="Tahoma" w:hint="default"/>
      </w:rPr>
    </w:lvl>
    <w:lvl w:ilvl="1" w:tplc="0413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55144C2"/>
    <w:multiLevelType w:val="hybridMultilevel"/>
    <w:tmpl w:val="F7C018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97910A0"/>
    <w:multiLevelType w:val="hybridMultilevel"/>
    <w:tmpl w:val="3A1E047A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3664578">
    <w:abstractNumId w:val="2"/>
  </w:num>
  <w:num w:numId="2" w16cid:durableId="1282612212">
    <w:abstractNumId w:val="1"/>
  </w:num>
  <w:num w:numId="3" w16cid:durableId="445734237">
    <w:abstractNumId w:val="4"/>
  </w:num>
  <w:num w:numId="4" w16cid:durableId="1092243912">
    <w:abstractNumId w:val="3"/>
  </w:num>
  <w:num w:numId="5" w16cid:durableId="2099345">
    <w:abstractNumId w:val="5"/>
  </w:num>
  <w:num w:numId="6" w16cid:durableId="609557381">
    <w:abstractNumId w:val="0"/>
  </w:num>
  <w:num w:numId="7" w16cid:durableId="1917588088">
    <w:abstractNumId w:val="6"/>
  </w:num>
  <w:num w:numId="8" w16cid:durableId="54264379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3ABA"/>
    <w:rsid w:val="00054D94"/>
    <w:rsid w:val="000855F2"/>
    <w:rsid w:val="000A07EF"/>
    <w:rsid w:val="000A093D"/>
    <w:rsid w:val="000E5AD3"/>
    <w:rsid w:val="000F7889"/>
    <w:rsid w:val="00116AD5"/>
    <w:rsid w:val="00123207"/>
    <w:rsid w:val="00135DD0"/>
    <w:rsid w:val="001663AA"/>
    <w:rsid w:val="00172E3A"/>
    <w:rsid w:val="00176483"/>
    <w:rsid w:val="00180D57"/>
    <w:rsid w:val="0018449E"/>
    <w:rsid w:val="00193789"/>
    <w:rsid w:val="00195572"/>
    <w:rsid w:val="001B4BE9"/>
    <w:rsid w:val="001D0030"/>
    <w:rsid w:val="001E07FC"/>
    <w:rsid w:val="001F35EC"/>
    <w:rsid w:val="001F4A38"/>
    <w:rsid w:val="00213BD9"/>
    <w:rsid w:val="00215718"/>
    <w:rsid w:val="00230F44"/>
    <w:rsid w:val="002328FB"/>
    <w:rsid w:val="0024090E"/>
    <w:rsid w:val="00245142"/>
    <w:rsid w:val="002606D3"/>
    <w:rsid w:val="00283184"/>
    <w:rsid w:val="00290E5C"/>
    <w:rsid w:val="002A563A"/>
    <w:rsid w:val="002B474E"/>
    <w:rsid w:val="002D0709"/>
    <w:rsid w:val="002D123C"/>
    <w:rsid w:val="002D5A94"/>
    <w:rsid w:val="002E0DA8"/>
    <w:rsid w:val="002E7459"/>
    <w:rsid w:val="002F37B4"/>
    <w:rsid w:val="002F66A5"/>
    <w:rsid w:val="00303843"/>
    <w:rsid w:val="00305D1C"/>
    <w:rsid w:val="0039223B"/>
    <w:rsid w:val="0039765C"/>
    <w:rsid w:val="003A16E9"/>
    <w:rsid w:val="003C4374"/>
    <w:rsid w:val="003D4B4A"/>
    <w:rsid w:val="003D7068"/>
    <w:rsid w:val="003E76F9"/>
    <w:rsid w:val="00405ADC"/>
    <w:rsid w:val="00405FFD"/>
    <w:rsid w:val="00411E33"/>
    <w:rsid w:val="00447229"/>
    <w:rsid w:val="00447CB1"/>
    <w:rsid w:val="00462A8A"/>
    <w:rsid w:val="00493300"/>
    <w:rsid w:val="00496157"/>
    <w:rsid w:val="00531F19"/>
    <w:rsid w:val="00535223"/>
    <w:rsid w:val="005400D0"/>
    <w:rsid w:val="00567200"/>
    <w:rsid w:val="0058267B"/>
    <w:rsid w:val="00585EE9"/>
    <w:rsid w:val="0058636A"/>
    <w:rsid w:val="005A6BE9"/>
    <w:rsid w:val="005D6423"/>
    <w:rsid w:val="005F33BB"/>
    <w:rsid w:val="00623EAE"/>
    <w:rsid w:val="00625AD3"/>
    <w:rsid w:val="00636C75"/>
    <w:rsid w:val="006409EC"/>
    <w:rsid w:val="00646D27"/>
    <w:rsid w:val="00652589"/>
    <w:rsid w:val="00661CDB"/>
    <w:rsid w:val="00665FE2"/>
    <w:rsid w:val="0067506F"/>
    <w:rsid w:val="00676372"/>
    <w:rsid w:val="006A37FD"/>
    <w:rsid w:val="006D322B"/>
    <w:rsid w:val="006E1CD5"/>
    <w:rsid w:val="006E2C30"/>
    <w:rsid w:val="006F0BDF"/>
    <w:rsid w:val="0070445A"/>
    <w:rsid w:val="00725D72"/>
    <w:rsid w:val="00743631"/>
    <w:rsid w:val="00754378"/>
    <w:rsid w:val="00767F24"/>
    <w:rsid w:val="00773144"/>
    <w:rsid w:val="0078227F"/>
    <w:rsid w:val="00792A65"/>
    <w:rsid w:val="007A278D"/>
    <w:rsid w:val="007A46E6"/>
    <w:rsid w:val="007C3EAF"/>
    <w:rsid w:val="007C5B95"/>
    <w:rsid w:val="007D190B"/>
    <w:rsid w:val="007D1CA0"/>
    <w:rsid w:val="007D277B"/>
    <w:rsid w:val="00827A7D"/>
    <w:rsid w:val="00833652"/>
    <w:rsid w:val="00843272"/>
    <w:rsid w:val="00881E1F"/>
    <w:rsid w:val="00886656"/>
    <w:rsid w:val="008B55B2"/>
    <w:rsid w:val="008D717B"/>
    <w:rsid w:val="008D7878"/>
    <w:rsid w:val="008E136A"/>
    <w:rsid w:val="008E7D52"/>
    <w:rsid w:val="00930608"/>
    <w:rsid w:val="009377DE"/>
    <w:rsid w:val="00966E21"/>
    <w:rsid w:val="00966E50"/>
    <w:rsid w:val="009752A7"/>
    <w:rsid w:val="009841FC"/>
    <w:rsid w:val="00990AB9"/>
    <w:rsid w:val="009939AC"/>
    <w:rsid w:val="009969B1"/>
    <w:rsid w:val="009E5CCB"/>
    <w:rsid w:val="00A02C6F"/>
    <w:rsid w:val="00A12896"/>
    <w:rsid w:val="00A17938"/>
    <w:rsid w:val="00A2651F"/>
    <w:rsid w:val="00A63F86"/>
    <w:rsid w:val="00A80F7F"/>
    <w:rsid w:val="00A934A3"/>
    <w:rsid w:val="00AD0479"/>
    <w:rsid w:val="00AD3C04"/>
    <w:rsid w:val="00B030EE"/>
    <w:rsid w:val="00B26459"/>
    <w:rsid w:val="00B50871"/>
    <w:rsid w:val="00B67114"/>
    <w:rsid w:val="00BB5018"/>
    <w:rsid w:val="00BD6699"/>
    <w:rsid w:val="00C20ABD"/>
    <w:rsid w:val="00C5168B"/>
    <w:rsid w:val="00C577D4"/>
    <w:rsid w:val="00C650A4"/>
    <w:rsid w:val="00C86C70"/>
    <w:rsid w:val="00C94373"/>
    <w:rsid w:val="00CA5D11"/>
    <w:rsid w:val="00CC1912"/>
    <w:rsid w:val="00CC36D6"/>
    <w:rsid w:val="00CF2662"/>
    <w:rsid w:val="00D03B1B"/>
    <w:rsid w:val="00D100EB"/>
    <w:rsid w:val="00D11B11"/>
    <w:rsid w:val="00D21363"/>
    <w:rsid w:val="00D21E97"/>
    <w:rsid w:val="00D36AED"/>
    <w:rsid w:val="00D84D44"/>
    <w:rsid w:val="00DE1893"/>
    <w:rsid w:val="00DF7007"/>
    <w:rsid w:val="00E0318F"/>
    <w:rsid w:val="00E321CB"/>
    <w:rsid w:val="00E32D5A"/>
    <w:rsid w:val="00E70AB3"/>
    <w:rsid w:val="00E744FD"/>
    <w:rsid w:val="00E90B1E"/>
    <w:rsid w:val="00E93ABA"/>
    <w:rsid w:val="00EC09B7"/>
    <w:rsid w:val="00EC136C"/>
    <w:rsid w:val="00ED4B1B"/>
    <w:rsid w:val="00EE6680"/>
    <w:rsid w:val="00F31358"/>
    <w:rsid w:val="00F3141B"/>
    <w:rsid w:val="00F55C87"/>
    <w:rsid w:val="00F56A8B"/>
    <w:rsid w:val="00F602D0"/>
    <w:rsid w:val="00F652ED"/>
    <w:rsid w:val="00F70DFF"/>
    <w:rsid w:val="00F7714C"/>
    <w:rsid w:val="00F80922"/>
    <w:rsid w:val="00F91485"/>
    <w:rsid w:val="00FB5B97"/>
    <w:rsid w:val="00FC31B6"/>
    <w:rsid w:val="00FC5530"/>
    <w:rsid w:val="00FC5FBD"/>
    <w:rsid w:val="00FE49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34CB9FF8"/>
  <w15:docId w15:val="{379CFEAF-4D00-4262-A896-3B1F01857B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92A65"/>
    <w:rPr>
      <w:rFonts w:ascii="Arial" w:hAnsi="Arial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sid w:val="002B474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030EE"/>
    <w:pPr>
      <w:spacing w:line="280" w:lineRule="atLeast"/>
      <w:ind w:left="720"/>
      <w:contextualSpacing/>
    </w:pPr>
    <w:rPr>
      <w:sz w:val="19"/>
      <w:szCs w:val="20"/>
      <w:lang w:val="nl-NL" w:eastAsia="nl-NL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D84D44"/>
    <w:rPr>
      <w:color w:val="808080"/>
      <w:shd w:val="clear" w:color="auto" w:fill="E6E6E6"/>
    </w:rPr>
  </w:style>
  <w:style w:type="paragraph" w:styleId="BalloonText">
    <w:name w:val="Balloon Text"/>
    <w:basedOn w:val="Normal"/>
    <w:link w:val="BalloonTextChar"/>
    <w:semiHidden/>
    <w:unhideWhenUsed/>
    <w:rsid w:val="007C5B9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7C5B95"/>
    <w:rPr>
      <w:rFonts w:ascii="Tahoma" w:hAnsi="Tahoma" w:cs="Tahoma"/>
      <w:sz w:val="16"/>
      <w:szCs w:val="16"/>
    </w:rPr>
  </w:style>
  <w:style w:type="paragraph" w:styleId="Caption">
    <w:name w:val="caption"/>
    <w:basedOn w:val="Normal"/>
    <w:next w:val="Normal"/>
    <w:unhideWhenUsed/>
    <w:qFormat/>
    <w:rsid w:val="0024090E"/>
    <w:pPr>
      <w:spacing w:after="200"/>
    </w:pPr>
    <w:rPr>
      <w:i/>
      <w:iCs/>
      <w:color w:val="44546A" w:themeColor="text2"/>
      <w:sz w:val="18"/>
      <w:szCs w:val="18"/>
    </w:rPr>
  </w:style>
  <w:style w:type="character" w:styleId="UnresolvedMention">
    <w:name w:val="Unresolved Mention"/>
    <w:basedOn w:val="DefaultParagraphFont"/>
    <w:uiPriority w:val="99"/>
    <w:semiHidden/>
    <w:unhideWhenUsed/>
    <w:rsid w:val="007D1CA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883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aterine.Ryan@shell.com" TargetMode="External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Katerine.Ryan@shell.com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roelschipper\My%20Documents\Templates%20Office%20Roel\Onderlegger%20MSc-projecten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D1316FC-5C55-432B-A3BE-89EA496B50DF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db1e96a8-a3da-442a-930b-235cac24cd5c}" enabled="0" method="" siteId="{db1e96a8-a3da-442a-930b-235cac24cd5c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C:\Documents and Settings\roelschipper\My Documents\Templates Office Roel\Onderlegger MSc-projecten.dot</Template>
  <TotalTime>34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Might &amp; Magic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Roel Schipper</dc:creator>
  <cp:lastModifiedBy>Sandra Verhagen - CITG</cp:lastModifiedBy>
  <cp:revision>35</cp:revision>
  <cp:lastPrinted>2020-12-21T15:05:00Z</cp:lastPrinted>
  <dcterms:created xsi:type="dcterms:W3CDTF">2022-12-22T12:06:00Z</dcterms:created>
  <dcterms:modified xsi:type="dcterms:W3CDTF">2023-04-26T07:57:00Z</dcterms:modified>
</cp:coreProperties>
</file>