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9BB21" w14:textId="31CD8F3C" w:rsidR="00E93ABA" w:rsidRPr="00792A65" w:rsidRDefault="00C13EA5">
      <w:pPr>
        <w:rPr>
          <w:noProof/>
          <w:lang w:val="nl-NL"/>
        </w:rPr>
      </w:pPr>
      <w:r>
        <w:rPr>
          <w:noProof/>
          <w:lang w:val="nl-NL"/>
        </w:rPr>
        <mc:AlternateContent>
          <mc:Choice Requires="wpc">
            <w:drawing>
              <wp:inline distT="0" distB="0" distL="0" distR="0" wp14:anchorId="7194D1A9" wp14:editId="7F56095E">
                <wp:extent cx="7251700" cy="10512425"/>
                <wp:effectExtent l="0" t="0" r="12700" b="0"/>
                <wp:docPr id="21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72227213" name="Picture 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54160"/>
                            <a:ext cx="7251700" cy="1097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7569352" name="Line 3"/>
                        <wps:cNvCnPr>
                          <a:cxnSpLocks/>
                        </wps:cNvCnPr>
                        <wps:spPr bwMode="auto">
                          <a:xfrm>
                            <a:off x="0" y="905573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327495" name="Line 4"/>
                        <wps:cNvCnPr>
                          <a:cxnSpLocks/>
                        </wps:cNvCnPr>
                        <wps:spPr bwMode="white">
                          <a:xfrm>
                            <a:off x="0" y="10123170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966939" name="Rectangle 5"/>
                        <wps:cNvSpPr>
                          <a:spLocks/>
                        </wps:cNvSpPr>
                        <wps:spPr bwMode="auto">
                          <a:xfrm>
                            <a:off x="295275" y="9832340"/>
                            <a:ext cx="239204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956EA" w14:textId="77777777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</w:rPr>
                                <w:t>Faculty of Civil Engineering and Geosciences</w:t>
                              </w:r>
                            </w:p>
                          </w:txbxContent>
                        </wps:txbx>
                        <wps:bodyPr rot="0" vert="horz" wrap="none" lIns="62179" tIns="31089" rIns="62179" bIns="31089" upright="1">
                          <a:spAutoFit/>
                        </wps:bodyPr>
                      </wps:wsp>
                      <wps:wsp>
                        <wps:cNvPr id="1954753501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51700" cy="819150"/>
                          </a:xfrm>
                          <a:prstGeom prst="rect">
                            <a:avLst/>
                          </a:prstGeom>
                          <a:solidFill>
                            <a:srgbClr val="00A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1693373" name="Line 7"/>
                        <wps:cNvCnPr>
                          <a:cxnSpLocks/>
                        </wps:cNvCnPr>
                        <wps:spPr bwMode="white">
                          <a:xfrm>
                            <a:off x="0" y="34226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535567" name="Text Box 8"/>
                        <wps:cNvSpPr txBox="1">
                          <a:spLocks/>
                        </wps:cNvSpPr>
                        <wps:spPr bwMode="auto">
                          <a:xfrm>
                            <a:off x="304800" y="377825"/>
                            <a:ext cx="691832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172" w14:textId="1383066A" w:rsidR="008D7878" w:rsidRPr="00921069" w:rsidRDefault="001078A0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  <w:t>Geoscoence and Remote Sensing</w:t>
                              </w:r>
                              <w:r w:rsidR="008D7878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061207475" name="Text Box 9"/>
                        <wps:cNvSpPr txBox="1">
                          <a:spLocks/>
                        </wps:cNvSpPr>
                        <wps:spPr bwMode="auto">
                          <a:xfrm>
                            <a:off x="300990" y="16510"/>
                            <a:ext cx="694499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63FD1" w14:textId="0EC4EE9C" w:rsidR="008D7878" w:rsidRPr="00921069" w:rsidRDefault="008D7878" w:rsidP="00FC31B6">
                              <w:pPr>
                                <w:tabs>
                                  <w:tab w:val="right" w:pos="1074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 xml:space="preserve">Master </w:t>
                              </w: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>of Science Project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ab/>
                              </w:r>
                              <w:r w:rsidRPr="005400D0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40"/>
                                </w:rPr>
                                <w:t>release date:</w:t>
                              </w:r>
                              <w:r w:rsidR="00930608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40"/>
                                </w:rPr>
                                <w:t xml:space="preserve"> </w:t>
                              </w:r>
                              <w:r w:rsidR="001078A0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40"/>
                                </w:rPr>
                                <w:t>June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40"/>
                                </w:rPr>
                                <w:t xml:space="preserve"> 20</w:t>
                              </w:r>
                              <w:r w:rsidR="001078A0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4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842044713" name="Line 10"/>
                        <wps:cNvCnPr>
                          <a:cxnSpLocks/>
                        </wps:cNvCnPr>
                        <wps:spPr bwMode="auto">
                          <a:xfrm>
                            <a:off x="0" y="1710690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714583" name="Text Box 11"/>
                        <wps:cNvSpPr txBox="1">
                          <a:spLocks/>
                        </wps:cNvSpPr>
                        <wps:spPr bwMode="auto">
                          <a:xfrm>
                            <a:off x="310515" y="879475"/>
                            <a:ext cx="5471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805A2" w14:textId="2531B1BE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 xml:space="preserve">Theme: </w:t>
                              </w:r>
                              <w:r w:rsidR="001078A0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19"/>
                                  <w:szCs w:val="28"/>
                                </w:rPr>
                                <w:t>Air Quality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796553947" name="Text Box 12"/>
                        <wps:cNvSpPr txBox="1">
                          <a:spLocks/>
                        </wps:cNvSpPr>
                        <wps:spPr bwMode="auto">
                          <a:xfrm>
                            <a:off x="228600" y="1010920"/>
                            <a:ext cx="6890918" cy="7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3A5A4" w14:textId="334FFB8E" w:rsidR="008D7878" w:rsidRPr="00B50871" w:rsidRDefault="001078A0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44"/>
                                  <w:szCs w:val="64"/>
                                  <w:lang w:val="en-GB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44"/>
                                  <w:szCs w:val="64"/>
                                  <w:lang w:val="en-GB"/>
                                </w:rPr>
                                <w:t>Exploring TROPOMI NO</w:t>
                              </w:r>
                              <w:r w:rsidRPr="001078A0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44"/>
                                  <w:szCs w:val="64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44"/>
                                  <w:szCs w:val="64"/>
                                  <w:lang w:val="en-GB"/>
                                </w:rPr>
                                <w:t xml:space="preserve"> Observation over Low Clouds and Fog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401011468" name="Text Box 14"/>
                        <wps:cNvSpPr txBox="1">
                          <a:spLocks/>
                        </wps:cNvSpPr>
                        <wps:spPr bwMode="auto">
                          <a:xfrm>
                            <a:off x="3912870" y="2040132"/>
                            <a:ext cx="33331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696AC" w14:textId="77777777" w:rsidR="008D7878" w:rsidRPr="003E76F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3E76F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  <w:t>Objective</w:t>
                              </w:r>
                            </w:p>
                            <w:p w14:paraId="117F32B5" w14:textId="229CB798" w:rsidR="008D7878" w:rsidRPr="001663AA" w:rsidRDefault="00166C64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:sz w:val="20"/>
                                  <w:szCs w:val="20"/>
                                </w:rPr>
                                <w:t>Investigate the TROPOMI NO2 observations over low clouds and fog, to develop imporved data retrieval algorithms.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199858171" name="Text Box 15"/>
                        <wps:cNvSpPr txBox="1">
                          <a:spLocks/>
                        </wps:cNvSpPr>
                        <wps:spPr bwMode="auto">
                          <a:xfrm>
                            <a:off x="3918585" y="2804977"/>
                            <a:ext cx="3229610" cy="129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4254D" w14:textId="77777777" w:rsidR="008D7878" w:rsidRPr="003E76F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E76F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>Students profile</w:t>
                              </w:r>
                            </w:p>
                            <w:p w14:paraId="38E1024D" w14:textId="3C16E0F6" w:rsidR="008D7878" w:rsidRDefault="008D7878" w:rsidP="001078A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 xml:space="preserve">We are looking for a student with apparent interest in </w:t>
                              </w:r>
                              <w:r w:rsidR="00166C64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>atmospheric r</w:t>
                              </w:r>
                              <w:r w:rsidR="00D03B1B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 xml:space="preserve">emote </w:t>
                              </w:r>
                              <w:r w:rsidR="00166C64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D03B1B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>ensing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166C64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The research will be (partly) conducted at KNMI in De </w:t>
                              </w:r>
                              <w:proofErr w:type="spellStart"/>
                              <w:r w:rsid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Bilt</w:t>
                              </w:r>
                              <w:proofErr w:type="spellEnd"/>
                              <w:r w:rsidR="001078A0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B7F4224" w14:textId="77777777" w:rsidR="001078A0" w:rsidRDefault="001078A0" w:rsidP="001078A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B8304A6" w14:textId="77777777" w:rsidR="001078A0" w:rsidRPr="001078A0" w:rsidRDefault="001078A0" w:rsidP="001078A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1078A0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Candidates will be offered a standard government internship stipend as well as the use of public transport for travel to and from KNMI.</w:t>
                              </w:r>
                            </w:p>
                            <w:p w14:paraId="594B5EDC" w14:textId="77777777" w:rsidR="001078A0" w:rsidRPr="001078A0" w:rsidRDefault="001078A0" w:rsidP="001078A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795034733" name="Line 16"/>
                        <wps:cNvCnPr>
                          <a:cxnSpLocks/>
                        </wps:cNvCnPr>
                        <wps:spPr bwMode="auto">
                          <a:xfrm>
                            <a:off x="0" y="806132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090623" name="Text Box 17"/>
                        <wps:cNvSpPr txBox="1">
                          <a:spLocks/>
                        </wps:cNvSpPr>
                        <wps:spPr bwMode="auto">
                          <a:xfrm>
                            <a:off x="305435" y="8159750"/>
                            <a:ext cx="4207408" cy="7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BAC84" w14:textId="77777777" w:rsidR="008D7878" w:rsidRPr="003E76F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E76F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Obligatory committee members:</w:t>
                              </w:r>
                            </w:p>
                            <w:p w14:paraId="3066158D" w14:textId="281529FE" w:rsidR="0039765C" w:rsidRDefault="0039765C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Dr.</w:t>
                              </w:r>
                              <w:r w:rsidR="0032539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Pepijn Veefkind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(TU Delft, </w:t>
                              </w:r>
                              <w:r w:rsidR="0032539C" w:rsidRPr="00D03B1B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Geoscience and Remote Sensing</w:t>
                              </w:r>
                              <w:r w:rsidR="0032539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 xml:space="preserve"> &amp; KNMI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575594A5" w14:textId="06BB84E5" w:rsidR="008D7878" w:rsidRPr="00D03B1B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50C139BF" w14:textId="77777777" w:rsidR="006A411F" w:rsidRPr="00D03B1B" w:rsidRDefault="006A411F" w:rsidP="006A41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D03B1B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Information:</w:t>
                              </w:r>
                            </w:p>
                            <w:p w14:paraId="0934504B" w14:textId="5C2DDDA5" w:rsidR="008D7878" w:rsidRPr="0039223B" w:rsidRDefault="006A411F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noProof/>
                                </w:rPr>
                              </w:pPr>
                              <w:r w:rsidRPr="0039223B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 xml:space="preserve">-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 xml:space="preserve">Dr. Jos De Laat (KNMI) </w:t>
                              </w:r>
                              <w:r w:rsidRPr="0032539C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  <w:lang w:val="nl-NL"/>
                                </w:rPr>
                                <w:t>jos.de.laat@knmi.nl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634982323" name="Text Box 18"/>
                        <wps:cNvSpPr txBox="1">
                          <a:spLocks/>
                        </wps:cNvSpPr>
                        <wps:spPr bwMode="auto">
                          <a:xfrm>
                            <a:off x="4512945" y="8159750"/>
                            <a:ext cx="2500528" cy="37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5F683" w14:textId="77777777" w:rsidR="008D7878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000F0B56" w14:textId="77777777" w:rsidR="008D7878" w:rsidRPr="003E76F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spAutoFit/>
                        </wps:bodyPr>
                      </wps:wsp>
                      <wps:wsp>
                        <wps:cNvPr id="1959852578" name="Text Box 19"/>
                        <wps:cNvSpPr txBox="1">
                          <a:spLocks/>
                        </wps:cNvSpPr>
                        <wps:spPr bwMode="auto">
                          <a:xfrm>
                            <a:off x="295275" y="9342755"/>
                            <a:ext cx="351980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7D54C" w14:textId="6941A2EE" w:rsidR="008D7878" w:rsidRPr="0092106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921069"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  <w:t>For students of</w:t>
                              </w:r>
                              <w:r w:rsidR="00D03B1B">
                                <w:rPr>
                                  <w:rFonts w:ascii="Tahoma" w:hAnsi="Tahoma" w:cs="Tahoma"/>
                                  <w:color w:val="000000"/>
                                  <w:sz w:val="19"/>
                                  <w:szCs w:val="28"/>
                                </w:rPr>
                                <w:t xml:space="preserve"> Geoscience and Remote Sensing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253007105" name="Text Box 13"/>
                        <wps:cNvSpPr txBox="1">
                          <a:spLocks/>
                        </wps:cNvSpPr>
                        <wps:spPr bwMode="auto">
                          <a:xfrm>
                            <a:off x="342900" y="1983050"/>
                            <a:ext cx="3194050" cy="56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6D7EC" w14:textId="77777777" w:rsidR="008D7878" w:rsidRPr="003E76F9" w:rsidRDefault="008D7878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3E76F9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  <w:t>Summary</w:t>
                              </w:r>
                            </w:p>
                            <w:p w14:paraId="6A3E260D" w14:textId="5ACA7F0E" w:rsid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The TROPOMI satellite instrument is highly successful in detecting air pollutants, including nitrogen dioxide (NO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). Its high spatial resolution and excellent signal-to-noise allows for observing localized 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sources. The TROPOMI data are therefore used by researchers around the world as well as for air quality forecasts and emission monitoring</w:t>
                              </w:r>
                              <w:r w:rsidR="00F70ED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services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C5BACAD" w14:textId="77777777" w:rsidR="00166C64" w:rsidRP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D46A3C7" w14:textId="06B9285E" w:rsid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In the R&amp;D </w:t>
                              </w:r>
                              <w:r w:rsidR="00F70ED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atellite </w:t>
                              </w:r>
                              <w:r w:rsidR="00F70ED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bservations department of KNMI, we are exploring possibilities to further improve the data quality for TROPOMI. Recent work has demonstrated </w:t>
                              </w:r>
                              <w:r w:rsidR="00F70ED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that 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data over bright surfaces, such snow, </w:t>
                              </w:r>
                              <w:proofErr w:type="gramStart"/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ice</w:t>
                              </w:r>
                              <w:proofErr w:type="gramEnd"/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and Sun</w:t>
                              </w:r>
                              <w:r w:rsidR="00F70ED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glint conditions, contain unique information because of the enhanced sensitivity to the lower atmosphere.</w:t>
                              </w:r>
                            </w:p>
                            <w:p w14:paraId="52576BEC" w14:textId="77777777" w:rsidR="00166C64" w:rsidRP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0A59E9B" w14:textId="29A645CF" w:rsid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Further exploration of such bright surfaces recently revealed that low clouds and especially fog might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also 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be useful for monitoring 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. The example </w:t>
                              </w:r>
                              <w:r w:rsidR="001078A0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figure is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for a situation on 9 April 2023 </w:t>
                              </w:r>
                              <w:r w:rsidR="001078A0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and 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shows that 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emissions from the Rotterdam region extend over a fog field over the North Sea. Similar examples were also observed over fog in central Europe during spring 2023. However, KNMI experts also noticed discrepancies and discontinuities for TROPOMI 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under such conditions, likely related to the retrieval algorithm.</w:t>
                              </w:r>
                            </w:p>
                            <w:p w14:paraId="272ECB05" w14:textId="77777777" w:rsidR="00166C64" w:rsidRDefault="00166C64" w:rsidP="00166C6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B16FF80" w14:textId="3D3CCD72" w:rsidR="008D7878" w:rsidRPr="00F70EDF" w:rsidRDefault="00166C64" w:rsidP="00FC31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The main goal of this MSc thesis study is to make an 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In-depth analysis of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TROPOMI NO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observations for conditions with low clouds and fog, and to explore possible algorithm enhancements for such conditions.</w:t>
                              </w:r>
                              <w:r w:rsidRPr="00166C6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657637556" name="Text Box 44"/>
                        <wps:cNvSpPr txBox="1">
                          <a:spLocks/>
                        </wps:cNvSpPr>
                        <wps:spPr bwMode="auto">
                          <a:xfrm>
                            <a:off x="3969283" y="7344977"/>
                            <a:ext cx="3044190" cy="555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196D7" w14:textId="51637660" w:rsidR="008D7878" w:rsidRPr="00FE493D" w:rsidRDefault="001078A0" w:rsidP="00FC31B6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TROPOMI data for 9 April 2023 over the North Sea. Top panel: NO</w:t>
                              </w:r>
                              <w:r w:rsidRPr="001078A0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column; bottom panel: cloud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1981757" name="Picture 18119817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2223"/>
                          <a:stretch/>
                        </pic:blipFill>
                        <pic:spPr bwMode="auto">
                          <a:xfrm>
                            <a:off x="3990947" y="4170715"/>
                            <a:ext cx="2903233" cy="303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292091" name="Picture 1463292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32562" y="8159750"/>
                            <a:ext cx="1352794" cy="796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85420" name="Picture 1639854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33021" y="8162529"/>
                            <a:ext cx="569062" cy="65683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94D1A9" id="Canvas 1" o:spid="_x0000_s1026" editas="canvas" style="width:571pt;height:827.75pt;mso-position-horizontal-relative:char;mso-position-vertical-relative:line" coordsize="72517,1051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bf/aAAwDAQACEQMRAD8A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XBp&#13;&#10;KACiiigAoowaUAnpQAlFFFABRRRQAUUYI60UAFFFGDQAUUUUAFFFFABRRRQAUUUUAFFFFABRRRQA&#13;&#10;UUUUAFFLg4zSUAFFLhvejBHWgBKKKKACiijtmgAooooAKKKKACiijB60AFFFFABRRRQAUUUUAFFF&#13;&#10;FABRRRQAUUUUAFFFFABRRRQAUUUUAFFFFABRRRQAUUUUAFFFFABRRRQAUUUUAFFFFABRRRQAUUUU&#13;&#10;AFFFFAH/0uPooor/AGgP+Uc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D//1ePooor/AGgP+Uc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/9bj6KKK&#13;&#10;/wBoD/lH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//X4+iiiv8AaA/5R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2517;height:105124;visibility:visible;mso-wrap-style:square">
                  <v:fill o:detectmouseclick="t"/>
                  <v:path o:connecttype="none"/>
                </v:shape>
                <v:shape id="_x0000_s1028" type="#_x0000_t75" style="position:absolute;top:91541;width:72517;height:10979;mso-wrap-style:square;v-text-anchor:top">
                  <v:imagedata r:id="rId9" o:title=""/>
                </v:shape>
                <v:line id="_x0000_s1029" style="position:absolute;mso-wrap-style:none;v-text-anchor:middle" from="0,90557" to="72517,90557" strokeweight="1pt"/>
                <v:line id="_x0000_s1030" style="position:absolute;mso-wrap-style:none;v-text-anchor:middle" from="0,101231" to="72517,101231" o:bwmode="white" strokecolor="white" strokeweight="1pt"/>
                <v:rect id="_x0000_s1031" style="position:absolute;left:2952;top:98323;width:23921;height:1848;mso-wrap-style:none;v-text-anchor:top-baseline" filled="f" fillcolor="#bbe0e3" stroked="f">
                  <v:textbox style="mso-next-textbox:#_x0000_s1029;mso-fit-shape-to-text:t" inset="1.72719mm,.86358mm,1.72719mm,.86358mm">
                    <w:txbxContent>
                      <w:p w14:paraId="49A956EA" w14:textId="77777777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</w:rPr>
                        </w:pPr>
                        <w:r w:rsidRPr="00921069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</w:rPr>
                          <w:t>Faculty of Civil Engineering and Geosciences</w:t>
                        </w:r>
                      </w:p>
                    </w:txbxContent>
                  </v:textbox>
                </v:rect>
                <v:rect id="_x0000_s1032" style="position:absolute;width:72517;height:8191;mso-wrap-style:none;v-text-anchor:middle" fillcolor="#00a6d7" stroked="f"/>
                <v:line id="_x0000_s1033" style="position:absolute;mso-wrap-style:none;v-text-anchor:middle" from="0,3422" to="72517,3422" o:bwmode="white" strokecolor="white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3048;top:3778;width:69183;height:2692;mso-wrap-style:square;v-text-anchor:top" o:userdrawn="t" filled="f" fillcolor="#bbe0e3" stroked="f">
                  <v:textbox style="mso-next-textbox:#_x0000_s1032;mso-fit-shape-to-text:t" inset="1.72719mm,.86361mm,1.72719mm,.86361mm">
                    <w:txbxContent>
                      <w:p w14:paraId="1DE63172" w14:textId="1383066A" w:rsidR="008D7878" w:rsidRPr="00921069" w:rsidRDefault="001078A0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  <w:t>Geoscoence and Remote Sensing</w:t>
                        </w:r>
                        <w:r w:rsidR="008D7878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3009;top:165;width:69450;height:2686;mso-wrap-style:square;v-text-anchor:top" o:userdrawn="t" filled="f" fillcolor="#bbe0e3" stroked="f">
                  <v:textbox style="mso-next-textbox:#_x0000_s1033;mso-fit-shape-to-text:t" inset="1.72719mm,.86361mm,1.72719mm,.86361mm">
                    <w:txbxContent>
                      <w:p w14:paraId="5C663FD1" w14:textId="0EC4EE9C" w:rsidR="008D7878" w:rsidRPr="00921069" w:rsidRDefault="008D7878" w:rsidP="00FC31B6">
                        <w:pPr>
                          <w:tabs>
                            <w:tab w:val="right" w:pos="1074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 xml:space="preserve">Master </w:t>
                        </w:r>
                        <w:r w:rsidRPr="00921069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>of Science Project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ab/>
                        </w:r>
                        <w:r w:rsidRPr="005400D0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40"/>
                          </w:rPr>
                          <w:t>release date:</w:t>
                        </w:r>
                        <w:r w:rsidR="00930608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40"/>
                          </w:rPr>
                          <w:t xml:space="preserve"> </w:t>
                        </w:r>
                        <w:r w:rsidR="001078A0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40"/>
                          </w:rPr>
                          <w:t>June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40"/>
                          </w:rPr>
                          <w:t xml:space="preserve"> 20</w:t>
                        </w:r>
                        <w:r w:rsidR="001078A0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40"/>
                          </w:rPr>
                          <w:t>23</w:t>
                        </w:r>
                      </w:p>
                    </w:txbxContent>
                  </v:textbox>
                </v:shape>
                <v:line id="_x0000_s1036" style="position:absolute;mso-wrap-style:none;v-text-anchor:middle" from="0,17106" to="72517,17106" o:userdrawn="t" strokeweight="1pt"/>
                <v:shape id="_x0000_s1037" type="#_x0000_t202" style="position:absolute;left:3105;top:8794;width:54718;height:2077;mso-wrap-style:square;v-text-anchor:top" o:userdrawn="t" filled="f" fillcolor="#bbe0e3" stroked="f">
                  <v:textbox style="mso-next-textbox:#_x0000_s1035;mso-fit-shape-to-text:t" inset="1.72719mm,.86361mm,1.72719mm,.86361mm">
                    <w:txbxContent>
                      <w:p w14:paraId="16A805A2" w14:textId="2531B1BE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</w:pPr>
                        <w:r w:rsidRPr="0092106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 xml:space="preserve">Theme: </w:t>
                        </w:r>
                        <w:r w:rsidR="001078A0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19"/>
                            <w:szCs w:val="28"/>
                          </w:rPr>
                          <w:t>Air Quality</w:t>
                        </w:r>
                      </w:p>
                    </w:txbxContent>
                  </v:textbox>
                </v:shape>
                <v:shape id="_x0000_s1038" type="#_x0000_t202" style="position:absolute;left:2286;top:10109;width:68909;height:7365;mso-wrap-style:square;v-text-anchor:top" o:userdrawn="t" filled="f" fillcolor="#bbe0e3" stroked="f">
                  <v:textbox style="mso-next-textbox:#_x0000_s1036;mso-fit-shape-to-text:t" inset="1.72719mm,.86361mm,1.72719mm,.86361mm">
                    <w:txbxContent>
                      <w:p w14:paraId="0563A5A4" w14:textId="334FFB8E" w:rsidR="008D7878" w:rsidRPr="00B50871" w:rsidRDefault="001078A0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44"/>
                            <w:szCs w:val="64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44"/>
                            <w:szCs w:val="64"/>
                            <w:lang w:val="en-GB"/>
                          </w:rPr>
                          <w:t>Exploring TROPOMI NO</w:t>
                        </w:r>
                        <w:r w:rsidRPr="001078A0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44"/>
                            <w:szCs w:val="64"/>
                            <w:vertAlign w:val="subscript"/>
                            <w:lang w:val="en-GB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44"/>
                            <w:szCs w:val="64"/>
                            <w:lang w:val="en-GB"/>
                          </w:rPr>
                          <w:t xml:space="preserve"> Observation over Low Clouds and Fog</w:t>
                        </w:r>
                      </w:p>
                    </w:txbxContent>
                  </v:textbox>
                </v:shape>
                <v:shape id="_x0000_s1039" type="#_x0000_t202" style="position:absolute;left:39128;top:20401;width:33331;height:8763;mso-wrap-style:square;v-text-anchor:top" o:userdrawn="t" filled="f" fillcolor="#bbe0e3" stroked="f">
                  <v:textbox style="mso-next-textbox:#_x0000_s1038" inset="1.72719mm,.86361mm,1.72719mm,.86361mm">
                    <w:txbxContent>
                      <w:p w14:paraId="657696AC" w14:textId="77777777" w:rsidR="008D7878" w:rsidRPr="003E76F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</w:pPr>
                        <w:r w:rsidRPr="003E76F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  <w:t>Objective</w:t>
                        </w:r>
                      </w:p>
                      <w:p w14:paraId="117F32B5" w14:textId="229CB798" w:rsidR="008D7878" w:rsidRPr="001663AA" w:rsidRDefault="00166C64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:sz w:val="20"/>
                            <w:szCs w:val="20"/>
                          </w:rPr>
                          <w:t>Investigate the TROPOMI NO2 observations over low clouds and fog, to develop imporved data retrieval algorithms.</w:t>
                        </w:r>
                      </w:p>
                    </w:txbxContent>
                  </v:textbox>
                </v:shape>
                <v:shape id="_x0000_s1040" type="#_x0000_t202" style="position:absolute;left:39185;top:28049;width:32296;height:12934;mso-wrap-style:square;v-text-anchor:top" o:userdrawn="t" filled="f" fillcolor="#bbe0e3" stroked="f">
                  <v:textbox style="mso-next-textbox:#_x0000_s1039" inset="1.72719mm,.86361mm,1.72719mm,.86361mm">
                    <w:txbxContent>
                      <w:p w14:paraId="55C4254D" w14:textId="77777777" w:rsidR="008D7878" w:rsidRPr="003E76F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  <w:r w:rsidRPr="003E76F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</w:rPr>
                          <w:t>Students profile</w:t>
                        </w:r>
                      </w:p>
                      <w:p w14:paraId="38E1024D" w14:textId="3C16E0F6" w:rsidR="008D7878" w:rsidRDefault="008D7878" w:rsidP="001078A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 xml:space="preserve">We are looking for a student with apparent interest in </w:t>
                        </w:r>
                        <w:r w:rsidR="00166C64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>atmospheric r</w:t>
                        </w:r>
                        <w:r w:rsidR="00D03B1B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 xml:space="preserve">emote </w:t>
                        </w:r>
                        <w:r w:rsidR="00166C64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  <w:r w:rsidR="00D03B1B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>ensing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="00166C64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The research will be (partly) conducted at KNMI in De </w:t>
                        </w:r>
                        <w:proofErr w:type="spellStart"/>
                        <w:r w:rsid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Bilt</w:t>
                        </w:r>
                        <w:proofErr w:type="spellEnd"/>
                        <w:r w:rsidR="001078A0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14:paraId="0B7F4224" w14:textId="77777777" w:rsidR="001078A0" w:rsidRDefault="001078A0" w:rsidP="001078A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B8304A6" w14:textId="77777777" w:rsidR="001078A0" w:rsidRPr="001078A0" w:rsidRDefault="001078A0" w:rsidP="001078A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1078A0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Candidates will be offered a standard government internship stipend as well as the use of public transport for travel to and from KNMI.</w:t>
                        </w:r>
                      </w:p>
                      <w:p w14:paraId="594B5EDC" w14:textId="77777777" w:rsidR="001078A0" w:rsidRPr="001078A0" w:rsidRDefault="001078A0" w:rsidP="001078A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_x0000_s1041" style="position:absolute;mso-wrap-style:none;v-text-anchor:middle" from="0,80613" to="72517,80613" o:userdrawn="t" strokeweight="1pt"/>
                <v:shape id="_x0000_s1042" type="#_x0000_t202" style="position:absolute;left:3054;top:81597;width:42074;height:7518;mso-wrap-style:square;v-text-anchor:top" o:userdrawn="t" filled="f" fillcolor="#bbe0e3" stroked="f">
                  <v:textbox style="mso-next-textbox:#_x0000_s1041;mso-fit-shape-to-text:t" inset="1.72719mm,.86361mm,1.72719mm,.86361mm">
                    <w:txbxContent>
                      <w:p w14:paraId="538BAC84" w14:textId="77777777" w:rsidR="008D7878" w:rsidRPr="003E76F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  <w:r w:rsidRPr="003E76F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</w:rPr>
                          <w:t>Obligatory committee members:</w:t>
                        </w:r>
                      </w:p>
                      <w:p w14:paraId="3066158D" w14:textId="281529FE" w:rsidR="0039765C" w:rsidRDefault="0039765C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Dr.</w:t>
                        </w:r>
                        <w:r w:rsidR="0032539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Pepijn Veefkind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(TU Delft, </w:t>
                        </w:r>
                        <w:r w:rsidR="0032539C" w:rsidRPr="00D03B1B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Geoscience and Remote Sensing</w:t>
                        </w:r>
                        <w:r w:rsidR="0032539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 xml:space="preserve"> &amp; KNMI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  <w:p w14:paraId="575594A5" w14:textId="06BB84E5" w:rsidR="008D7878" w:rsidRPr="00D03B1B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50C139BF" w14:textId="77777777" w:rsidR="006A411F" w:rsidRPr="00D03B1B" w:rsidRDefault="006A411F" w:rsidP="006A411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</w:pPr>
                        <w:r w:rsidRPr="00D03B1B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Information:</w:t>
                        </w:r>
                      </w:p>
                      <w:p w14:paraId="0934504B" w14:textId="5C2DDDA5" w:rsidR="008D7878" w:rsidRPr="0039223B" w:rsidRDefault="006A411F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 w:rsidRPr="0039223B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 xml:space="preserve">- </w:t>
                        </w:r>
                        <w:r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 xml:space="preserve">Dr. Jos De Laat (KNMI) </w:t>
                        </w:r>
                        <w:r w:rsidRPr="0032539C"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  <w:lang w:val="nl-NL"/>
                          </w:rPr>
                          <w:t>jos.de.laat@knmi.nl</w:t>
                        </w:r>
                      </w:p>
                    </w:txbxContent>
                  </v:textbox>
                </v:shape>
                <v:shape id="_x0000_s1043" type="#_x0000_t202" style="position:absolute;left:45129;top:81597;width:25005;height:3752;mso-wrap-style:square;v-text-anchor:top" o:userdrawn="t" filled="f" fillcolor="#bbe0e3" stroked="f">
                  <v:textbox style="mso-next-textbox:#_x0000_s1042;mso-fit-shape-to-text:t" inset="1.72719mm,.86361mm,1.72719mm,.86361mm">
                    <w:txbxContent>
                      <w:p w14:paraId="7D45F683" w14:textId="77777777" w:rsidR="008D7878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000F0B56" w14:textId="77777777" w:rsidR="008D7878" w:rsidRPr="003E76F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2952;top:93427;width:35198;height:4026;mso-wrap-style:square;v-text-anchor:top" o:userdrawn="t" filled="f" fillcolor="#bbe0e3" stroked="f">
                  <v:textbox style="mso-next-textbox:#_x0000_s1043" inset="1.72719mm,.86361mm,1.72719mm,.86361mm">
                    <w:txbxContent>
                      <w:p w14:paraId="1A47D54C" w14:textId="6941A2EE" w:rsidR="008D7878" w:rsidRPr="0092106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</w:pPr>
                        <w:r w:rsidRPr="00921069"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  <w:t>For students of</w:t>
                        </w:r>
                        <w:r w:rsidR="00D03B1B">
                          <w:rPr>
                            <w:rFonts w:ascii="Tahoma" w:hAnsi="Tahoma" w:cs="Tahoma"/>
                            <w:color w:val="000000"/>
                            <w:sz w:val="19"/>
                            <w:szCs w:val="28"/>
                          </w:rPr>
                          <w:t xml:space="preserve"> Geoscience and Remote Sensing</w:t>
                        </w:r>
                      </w:p>
                    </w:txbxContent>
                  </v:textbox>
                </v:shape>
                <v:shape id="_x0000_s1045" type="#_x0000_t202" style="position:absolute;left:3429;top:19830;width:31940;height:56216;mso-wrap-style:square;v-text-anchor:top" o:userdrawn="t" filled="f" fillcolor="#bbe0e3" stroked="f">
                  <v:textbox style="mso-next-textbox:#_x0000_s1037" inset="1.72719mm,.86361mm,1.72719mm,.86361mm">
                    <w:txbxContent>
                      <w:p w14:paraId="1E76D7EC" w14:textId="77777777" w:rsidR="008D7878" w:rsidRPr="003E76F9" w:rsidRDefault="008D7878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</w:pPr>
                        <w:r w:rsidRPr="003E76F9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  <w:t>Summary</w:t>
                        </w:r>
                      </w:p>
                      <w:p w14:paraId="6A3E260D" w14:textId="5ACA7F0E" w:rsid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The TROPOMI satellite instrument is highly successful in detecting air pollutants, including nitrogen dioxide (NO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). Its high spatial resolution and excellent signal-to-noise allows for observing localized 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sources. The TROPOMI data are therefore used by researchers around the world as well as for air quality forecasts and emission monitoring</w:t>
                        </w:r>
                        <w:r w:rsidR="00F70ED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services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14:paraId="6C5BACAD" w14:textId="77777777" w:rsidR="00166C64" w:rsidRP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D46A3C7" w14:textId="06B9285E" w:rsid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In the R&amp;D </w:t>
                        </w:r>
                        <w:r w:rsidR="00F70ED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atellite </w:t>
                        </w:r>
                        <w:r w:rsidR="00F70ED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bservations department of KNMI, we are exploring possibilities to further improve the data quality for TROPOMI. Recent work has demonstrated </w:t>
                        </w:r>
                        <w:r w:rsidR="00F70ED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that 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data over bright surfaces, such snow, </w:t>
                        </w:r>
                        <w:proofErr w:type="gramStart"/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ice</w:t>
                        </w:r>
                        <w:proofErr w:type="gramEnd"/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and Sun</w:t>
                        </w:r>
                        <w:r w:rsidR="00F70ED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-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glint conditions, contain unique information because of the enhanced sensitivity to the lower atmosphere.</w:t>
                        </w:r>
                      </w:p>
                      <w:p w14:paraId="52576BEC" w14:textId="77777777" w:rsidR="00166C64" w:rsidRP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0A59E9B" w14:textId="29A645CF" w:rsid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Further exploration of such bright surfaces recently revealed that low clouds and especially fog might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also 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be useful for monitoring 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. The example </w:t>
                        </w:r>
                        <w:r w:rsidR="001078A0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figure is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for a situation on 9 April 2023 </w:t>
                        </w:r>
                        <w:r w:rsidR="001078A0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and 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shows that 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emissions from the Rotterdam region extend over a fog field over the North Sea. Similar examples were also observed over fog in central Europe during spring 2023. However, KNMI experts also noticed discrepancies and discontinuities for TROPOMI 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under such conditions, likely related to the retrieval algorithm.</w:t>
                        </w:r>
                      </w:p>
                      <w:p w14:paraId="272ECB05" w14:textId="77777777" w:rsidR="00166C64" w:rsidRDefault="00166C64" w:rsidP="00166C6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B16FF80" w14:textId="3D3CCD72" w:rsidR="008D7878" w:rsidRPr="00F70EDF" w:rsidRDefault="00166C64" w:rsidP="00FC31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The main goal of this MSc thesis study is to make an 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In-depth analysis of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TROPOMI NO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observations for conditions with low clouds and fog, and to explore possible algorithm enhancements for such conditions.</w:t>
                        </w:r>
                        <w:r w:rsidRPr="00166C6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6" type="#_x0000_t202" style="position:absolute;left:39692;top:73449;width:30442;height:5557;mso-wrap-style:square;v-text-anchor:top" stroked="f">
                  <v:textbox>
                    <w:txbxContent>
                      <w:p w14:paraId="6A5196D7" w14:textId="51637660" w:rsidR="008D7878" w:rsidRPr="00FE493D" w:rsidRDefault="001078A0" w:rsidP="00FC31B6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TROPOMI data for 9 April 2023 over the North Sea. Top panel: NO</w:t>
                        </w:r>
                        <w:r w:rsidRPr="001078A0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 column; bottom panel: cloud fraction</w:t>
                        </w:r>
                      </w:p>
                    </w:txbxContent>
                  </v:textbox>
                </v:shape>
                <v:shape id="Picture 1811981757" o:spid="_x0000_s1047" type="#_x0000_t75" style="position:absolute;left:39909;top:41707;width:29032;height:30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">
                  <v:imagedata r:id="rId10" o:title="" cropleft="34225f"/>
                </v:shape>
                <v:shape id="Picture 1463292091" o:spid="_x0000_s1048" type="#_x0000_t75" style="position:absolute;left:45325;top:81597;width:13528;height:7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">
                  <v:imagedata r:id="rId11" o:title=""/>
                </v:shape>
                <v:shape id="Picture 163985420" o:spid="_x0000_s1049" type="#_x0000_t75" style="position:absolute;left:62330;top:81625;width:5690;height:6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">
                  <v:imagedata r:id="rId12" o:title=""/>
                </v:shape>
                <w10:anchorlock/>
              </v:group>
            </w:pict>
          </mc:Fallback>
        </mc:AlternateContent>
      </w:r>
    </w:p>
    <w:sectPr w:rsidR="00E93ABA" w:rsidRPr="00792A65" w:rsidSect="001E07FC">
      <w:pgSz w:w="11907" w:h="16840" w:code="9"/>
      <w:pgMar w:top="238" w:right="249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C158C"/>
    <w:multiLevelType w:val="hybridMultilevel"/>
    <w:tmpl w:val="ADDC47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60010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BA"/>
    <w:rsid w:val="00054D94"/>
    <w:rsid w:val="000855F2"/>
    <w:rsid w:val="001078A0"/>
    <w:rsid w:val="00123207"/>
    <w:rsid w:val="001663AA"/>
    <w:rsid w:val="00166C64"/>
    <w:rsid w:val="00180D57"/>
    <w:rsid w:val="00195572"/>
    <w:rsid w:val="001E07FC"/>
    <w:rsid w:val="00230F44"/>
    <w:rsid w:val="002B474E"/>
    <w:rsid w:val="00303843"/>
    <w:rsid w:val="00305D1C"/>
    <w:rsid w:val="0032539C"/>
    <w:rsid w:val="0039223B"/>
    <w:rsid w:val="0039765C"/>
    <w:rsid w:val="003A16E9"/>
    <w:rsid w:val="003D7068"/>
    <w:rsid w:val="003E76F9"/>
    <w:rsid w:val="00405FFD"/>
    <w:rsid w:val="00462A8A"/>
    <w:rsid w:val="005400D0"/>
    <w:rsid w:val="00567200"/>
    <w:rsid w:val="0058636A"/>
    <w:rsid w:val="005D6423"/>
    <w:rsid w:val="00623EAE"/>
    <w:rsid w:val="00636C75"/>
    <w:rsid w:val="006409EC"/>
    <w:rsid w:val="00646D27"/>
    <w:rsid w:val="00652589"/>
    <w:rsid w:val="006A411F"/>
    <w:rsid w:val="006E1CD5"/>
    <w:rsid w:val="006E2C30"/>
    <w:rsid w:val="006F0BDF"/>
    <w:rsid w:val="00754378"/>
    <w:rsid w:val="00773144"/>
    <w:rsid w:val="00792A65"/>
    <w:rsid w:val="007A46E6"/>
    <w:rsid w:val="007C3EAF"/>
    <w:rsid w:val="00833652"/>
    <w:rsid w:val="008D717B"/>
    <w:rsid w:val="008D7878"/>
    <w:rsid w:val="00930608"/>
    <w:rsid w:val="00A80F7F"/>
    <w:rsid w:val="00AD3C04"/>
    <w:rsid w:val="00B26459"/>
    <w:rsid w:val="00B50871"/>
    <w:rsid w:val="00C13EA5"/>
    <w:rsid w:val="00C577D4"/>
    <w:rsid w:val="00C94373"/>
    <w:rsid w:val="00CC1912"/>
    <w:rsid w:val="00CC36D6"/>
    <w:rsid w:val="00CF2662"/>
    <w:rsid w:val="00D03B1B"/>
    <w:rsid w:val="00D36AED"/>
    <w:rsid w:val="00DE1893"/>
    <w:rsid w:val="00E321CB"/>
    <w:rsid w:val="00E744FD"/>
    <w:rsid w:val="00E93ABA"/>
    <w:rsid w:val="00EC09B7"/>
    <w:rsid w:val="00EC136C"/>
    <w:rsid w:val="00F55C87"/>
    <w:rsid w:val="00F56A8B"/>
    <w:rsid w:val="00F602D0"/>
    <w:rsid w:val="00F652ED"/>
    <w:rsid w:val="00F70EDF"/>
    <w:rsid w:val="00F7714C"/>
    <w:rsid w:val="00F80922"/>
    <w:rsid w:val="00F91485"/>
    <w:rsid w:val="00FB5B97"/>
    <w:rsid w:val="00FC31B6"/>
    <w:rsid w:val="00FC5530"/>
    <w:rsid w:val="00FC5FBD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2814EA"/>
  <w15:chartTrackingRefBased/>
  <w15:docId w15:val="{4CE80E7C-B662-3E4C-86F8-8C7F1E67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2A65"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2B474E"/>
    <w:rPr>
      <w:color w:val="0000FF"/>
      <w:u w:val="single"/>
    </w:rPr>
  </w:style>
  <w:style w:type="paragraph" w:styleId="Revision">
    <w:name w:val="Revision"/>
    <w:hidden/>
    <w:uiPriority w:val="99"/>
    <w:semiHidden/>
    <w:rsid w:val="00C13EA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elschipper\My%20Documents\Templates%20Office%20Roel\Onderlegger%20MSc-project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Settings\roelschipper\My Documents\Templates Office Roel\Onderlegger MSc-projecten.dot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Might &amp; Magic</Company>
  <LinksUpToDate>false</LinksUpToDate>
  <CharactersWithSpaces>1</CharactersWithSpaces>
  <SharedDoc>false</SharedDoc>
  <HLinks>
    <vt:vector size="12" baseType="variant">
      <vt:variant>
        <vt:i4>7733278</vt:i4>
      </vt:variant>
      <vt:variant>
        <vt:i4>0</vt:i4>
      </vt:variant>
      <vt:variant>
        <vt:i4>0</vt:i4>
      </vt:variant>
      <vt:variant>
        <vt:i4>5</vt:i4>
      </vt:variant>
      <vt:variant>
        <vt:lpwstr>mailto:o.a.c.hoes@tudelft.nl</vt:lpwstr>
      </vt:variant>
      <vt:variant>
        <vt:lpwstr/>
      </vt:variant>
      <vt:variant>
        <vt:i4>6619192</vt:i4>
      </vt:variant>
      <vt:variant>
        <vt:i4>-1</vt:i4>
      </vt:variant>
      <vt:variant>
        <vt:i4>1072</vt:i4>
      </vt:variant>
      <vt:variant>
        <vt:i4>1</vt:i4>
      </vt:variant>
      <vt:variant>
        <vt:lpwstr>http://ro.zwolle.nl/plans/NL.IMRO.0193.BP09017-/NL.IMRO.0193.BP09017-0005/i_NL.IMRO.0193.BP09017-0005_0003.jpg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Roel Schipper</dc:creator>
  <cp:keywords/>
  <cp:lastModifiedBy>Veefkind, Pepijn (KNMI)</cp:lastModifiedBy>
  <cp:revision>6</cp:revision>
  <cp:lastPrinted>2008-12-16T09:19:00Z</cp:lastPrinted>
  <dcterms:created xsi:type="dcterms:W3CDTF">2023-06-02T07:08:00Z</dcterms:created>
  <dcterms:modified xsi:type="dcterms:W3CDTF">2023-06-02T07:59:00Z</dcterms:modified>
</cp:coreProperties>
</file>