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AB854" w14:textId="2B3590EC" w:rsidR="00E93ABA" w:rsidRPr="00792A65" w:rsidRDefault="00F93055">
      <w:pPr>
        <w:rPr>
          <w:noProof/>
          <w:lang w:val="nl-NL"/>
        </w:rPr>
      </w:pPr>
      <w:r>
        <w:rPr>
          <w:noProof/>
          <w:lang w:val="nl-NL"/>
        </w:rPr>
        <mc:AlternateContent>
          <mc:Choice Requires="wpc">
            <w:drawing>
              <wp:inline distT="0" distB="0" distL="0" distR="0" wp14:anchorId="7136CEF4" wp14:editId="34CFBC71">
                <wp:extent cx="7251700" cy="10512425"/>
                <wp:effectExtent l="0" t="0" r="12700" b="0"/>
                <wp:docPr id="21" name="Canva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76810294" name="Picture 2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54160"/>
                            <a:ext cx="7251700" cy="10979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4319115" name="Line 3"/>
                        <wps:cNvCnPr>
                          <a:cxnSpLocks/>
                        </wps:cNvCnPr>
                        <wps:spPr bwMode="auto">
                          <a:xfrm>
                            <a:off x="0" y="9055735"/>
                            <a:ext cx="72517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815967" name="Line 4"/>
                        <wps:cNvCnPr>
                          <a:cxnSpLocks/>
                        </wps:cNvCnPr>
                        <wps:spPr bwMode="white">
                          <a:xfrm>
                            <a:off x="0" y="10123170"/>
                            <a:ext cx="72517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557762" name="Rectangle 5"/>
                        <wps:cNvSpPr>
                          <a:spLocks/>
                        </wps:cNvSpPr>
                        <wps:spPr bwMode="auto">
                          <a:xfrm>
                            <a:off x="295275" y="9832340"/>
                            <a:ext cx="239204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B6971" w14:textId="77777777" w:rsidR="008D7878" w:rsidRPr="00921069" w:rsidRDefault="008D7878" w:rsidP="00FC31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6"/>
                                </w:rPr>
                              </w:pPr>
                              <w:r w:rsidRPr="00921069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6"/>
                                </w:rPr>
                                <w:t>Faculty of Civil Engineering and Geosciences</w:t>
                              </w:r>
                            </w:p>
                          </w:txbxContent>
                        </wps:txbx>
                        <wps:bodyPr rot="0" vert="horz" wrap="none" lIns="62179" tIns="31089" rIns="62179" bIns="31089" upright="1">
                          <a:spAutoFit/>
                        </wps:bodyPr>
                      </wps:wsp>
                      <wps:wsp>
                        <wps:cNvPr id="1502269590" name="Rectangl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51700" cy="819150"/>
                          </a:xfrm>
                          <a:prstGeom prst="rect">
                            <a:avLst/>
                          </a:prstGeom>
                          <a:solidFill>
                            <a:srgbClr val="00A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97155199" name="Line 7"/>
                        <wps:cNvCnPr>
                          <a:cxnSpLocks/>
                        </wps:cNvCnPr>
                        <wps:spPr bwMode="white">
                          <a:xfrm>
                            <a:off x="0" y="342265"/>
                            <a:ext cx="72517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255921" name="Text Box 8"/>
                        <wps:cNvSpPr txBox="1">
                          <a:spLocks/>
                        </wps:cNvSpPr>
                        <wps:spPr bwMode="auto">
                          <a:xfrm>
                            <a:off x="304800" y="377825"/>
                            <a:ext cx="691832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5B107" w14:textId="10E66350" w:rsidR="008D7878" w:rsidRPr="00921069" w:rsidRDefault="00F93055" w:rsidP="00FC31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FFFFFF"/>
                                  <w:sz w:val="27"/>
                                  <w:szCs w:val="4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FFFFFF"/>
                                  <w:sz w:val="27"/>
                                  <w:szCs w:val="40"/>
                                </w:rPr>
                                <w:t>Geoscience and Remote Sensing</w:t>
                              </w:r>
                              <w:r w:rsidR="008D7878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FFFFFF"/>
                                  <w:sz w:val="27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spAutoFit/>
                        </wps:bodyPr>
                      </wps:wsp>
                      <wps:wsp>
                        <wps:cNvPr id="171228426" name="Text Box 9"/>
                        <wps:cNvSpPr txBox="1">
                          <a:spLocks/>
                        </wps:cNvSpPr>
                        <wps:spPr bwMode="auto">
                          <a:xfrm>
                            <a:off x="300990" y="16510"/>
                            <a:ext cx="694499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05A3C" w14:textId="3B2E3627" w:rsidR="008D7878" w:rsidRPr="00921069" w:rsidRDefault="008D7878" w:rsidP="00FC31B6">
                              <w:pPr>
                                <w:tabs>
                                  <w:tab w:val="right" w:pos="1074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7"/>
                                  <w:szCs w:val="4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7"/>
                                  <w:szCs w:val="40"/>
                                </w:rPr>
                                <w:t xml:space="preserve">Master </w:t>
                              </w:r>
                              <w:r w:rsidRPr="00921069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7"/>
                                  <w:szCs w:val="40"/>
                                </w:rPr>
                                <w:t>of Science Project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7"/>
                                  <w:szCs w:val="4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spAutoFit/>
                        </wps:bodyPr>
                      </wps:wsp>
                      <wps:wsp>
                        <wps:cNvPr id="1366137683" name="Line 10"/>
                        <wps:cNvCnPr>
                          <a:cxnSpLocks/>
                        </wps:cNvCnPr>
                        <wps:spPr bwMode="auto">
                          <a:xfrm>
                            <a:off x="0" y="1795749"/>
                            <a:ext cx="72517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727245" name="Text Box 11"/>
                        <wps:cNvSpPr txBox="1">
                          <a:spLocks/>
                        </wps:cNvSpPr>
                        <wps:spPr bwMode="auto">
                          <a:xfrm>
                            <a:off x="295275" y="819150"/>
                            <a:ext cx="5471795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154B3" w14:textId="213A25A3" w:rsidR="008D7878" w:rsidRPr="00921069" w:rsidRDefault="008D7878" w:rsidP="00FC31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A6D7"/>
                                  <w:sz w:val="19"/>
                                  <w:szCs w:val="28"/>
                                </w:rPr>
                              </w:pPr>
                              <w:r w:rsidRPr="00921069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A6D7"/>
                                  <w:sz w:val="19"/>
                                  <w:szCs w:val="28"/>
                                </w:rPr>
                                <w:t>Theme</w:t>
                              </w:r>
                              <w:r w:rsidR="00F93055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A6D7"/>
                                  <w:sz w:val="19"/>
                                  <w:szCs w:val="28"/>
                                </w:rPr>
                                <w:t>s</w:t>
                              </w:r>
                              <w:r w:rsidRPr="00921069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A6D7"/>
                                  <w:sz w:val="19"/>
                                  <w:szCs w:val="28"/>
                                </w:rPr>
                                <w:t xml:space="preserve">: </w:t>
                              </w:r>
                              <w:r w:rsidR="00BE173D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A6D7"/>
                                  <w:sz w:val="19"/>
                                  <w:szCs w:val="28"/>
                                </w:rPr>
                                <w:t>Ocean and sea ice modeling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spAutoFit/>
                        </wps:bodyPr>
                      </wps:wsp>
                      <wps:wsp>
                        <wps:cNvPr id="534203538" name="Text Box 12"/>
                        <wps:cNvSpPr txBox="1">
                          <a:spLocks/>
                        </wps:cNvSpPr>
                        <wps:spPr bwMode="auto">
                          <a:xfrm>
                            <a:off x="175009" y="999181"/>
                            <a:ext cx="6890918" cy="7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D1E44" w14:textId="77777777" w:rsidR="005D2AB8" w:rsidRDefault="002716A7" w:rsidP="002716A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A6D7"/>
                                  <w:sz w:val="44"/>
                                  <w:szCs w:val="6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A6D7"/>
                                  <w:sz w:val="44"/>
                                  <w:szCs w:val="64"/>
                                </w:rPr>
                                <w:t>Sea ice breakage</w:t>
                              </w:r>
                              <w:r w:rsidR="005D2AB8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A6D7"/>
                                  <w:sz w:val="44"/>
                                  <w:szCs w:val="64"/>
                                </w:rPr>
                                <w:t xml:space="preserve"> and melt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A6D7"/>
                                  <w:sz w:val="44"/>
                                  <w:szCs w:val="64"/>
                                </w:rPr>
                                <w:t xml:space="preserve"> </w:t>
                              </w:r>
                            </w:p>
                            <w:p w14:paraId="1029896D" w14:textId="6819A2F2" w:rsidR="008D7878" w:rsidRPr="00C41B0C" w:rsidRDefault="002716A7" w:rsidP="002716A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A6D7"/>
                                  <w:sz w:val="44"/>
                                  <w:szCs w:val="6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A6D7"/>
                                  <w:sz w:val="44"/>
                                  <w:szCs w:val="64"/>
                                </w:rPr>
                                <w:t>due to ocean turbulence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spAutoFit/>
                        </wps:bodyPr>
                      </wps:wsp>
                      <wps:wsp>
                        <wps:cNvPr id="1534602469" name="Line 16"/>
                        <wps:cNvCnPr>
                          <a:cxnSpLocks/>
                        </wps:cNvCnPr>
                        <wps:spPr bwMode="auto">
                          <a:xfrm>
                            <a:off x="0" y="8427761"/>
                            <a:ext cx="72517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70619" name="Text Box 18"/>
                        <wps:cNvSpPr txBox="1">
                          <a:spLocks/>
                        </wps:cNvSpPr>
                        <wps:spPr bwMode="auto">
                          <a:xfrm>
                            <a:off x="350337" y="8467519"/>
                            <a:ext cx="6750583" cy="4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3F802" w14:textId="77777777" w:rsidR="008D7878" w:rsidRPr="00D03B1B" w:rsidRDefault="008D7878" w:rsidP="004301AD">
                              <w:pPr>
                                <w:autoSpaceDE w:val="0"/>
                                <w:autoSpaceDN w:val="0"/>
                                <w:adjustRightInd w:val="0"/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0000"/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 w:rsidRPr="00D03B1B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0000"/>
                                  <w:sz w:val="18"/>
                                  <w:szCs w:val="18"/>
                                  <w:lang w:val="nl-NL"/>
                                </w:rPr>
                                <w:t>Information:</w:t>
                              </w:r>
                            </w:p>
                            <w:p w14:paraId="7CCE53FE" w14:textId="1A1439F9" w:rsidR="008D7878" w:rsidRPr="00C41B0C" w:rsidRDefault="00D03B1B" w:rsidP="004301AD">
                              <w:pPr>
                                <w:autoSpaceDE w:val="0"/>
                                <w:autoSpaceDN w:val="0"/>
                                <w:adjustRightInd w:val="0"/>
                                <w:jc w:val="right"/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 w:rsidRPr="00C41B0C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  <w:lang w:val="nl-NL"/>
                                </w:rPr>
                                <w:t>Dr.</w:t>
                              </w:r>
                              <w:r w:rsidR="004301AD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2716A7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  <w:lang w:val="nl-NL"/>
                                </w:rPr>
                                <w:t>Mukund</w:t>
                              </w:r>
                              <w:r w:rsidR="004301AD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2716A7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  <w:lang w:val="nl-NL"/>
                                </w:rPr>
                                <w:t>Gupta</w:t>
                              </w:r>
                              <w:r w:rsidR="004301AD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</w:p>
                            <w:p w14:paraId="692A5FD9" w14:textId="42ABBE1B" w:rsidR="004301AD" w:rsidRPr="004301AD" w:rsidRDefault="008D7878" w:rsidP="002716A7">
                              <w:pPr>
                                <w:autoSpaceDE w:val="0"/>
                                <w:autoSpaceDN w:val="0"/>
                                <w:adjustRightInd w:val="0"/>
                                <w:jc w:val="right"/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C41B0C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D03B1B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  <w:t>oom</w:t>
                              </w:r>
                              <w:r w:rsidR="00D03B1B">
                                <w:rPr>
                                  <w:rFonts w:ascii="Tahoma" w:hAnsi="Tahoma" w:cs="Tahoma"/>
                                  <w:color w:val="000000"/>
                                  <w:sz w:val="17"/>
                                  <w:szCs w:val="17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C41B0C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  <w:t>2.</w:t>
                              </w:r>
                              <w:r w:rsidR="002716A7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  <w:t>30</w:t>
                              </w:r>
                              <w:r w:rsidR="00C41B0C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  <w:t xml:space="preserve"> (Building 23)</w:t>
                              </w:r>
                              <w:r w:rsidR="004301AD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  <w:t xml:space="preserve"> | E</w:t>
                              </w:r>
                              <w:r w:rsidR="00C41B0C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  <w:t xml:space="preserve">-mail: </w:t>
                              </w:r>
                              <w:hyperlink r:id="rId6" w:history="1">
                                <w:r w:rsidR="002716A7" w:rsidRPr="005F233F">
                                  <w:rPr>
                                    <w:rStyle w:val="Hyperlink"/>
                                    <w:rFonts w:ascii="Tahoma" w:hAnsi="Tahoma" w:cs="Tahoma"/>
                                    <w:noProof/>
                                    <w:sz w:val="18"/>
                                    <w:szCs w:val="18"/>
                                  </w:rPr>
                                  <w:t>Mukund.Gupta@tudelft.nl</w:t>
                                </w:r>
                              </w:hyperlink>
                              <w:r w:rsidR="004301AD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spAutoFit/>
                        </wps:bodyPr>
                      </wps:wsp>
                      <wps:wsp>
                        <wps:cNvPr id="1749536132" name="Text Box 19"/>
                        <wps:cNvSpPr txBox="1">
                          <a:spLocks/>
                        </wps:cNvSpPr>
                        <wps:spPr bwMode="auto">
                          <a:xfrm>
                            <a:off x="295275" y="9342755"/>
                            <a:ext cx="351980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B1C90" w14:textId="101F7A28" w:rsidR="008D7878" w:rsidRPr="00921069" w:rsidRDefault="008D7878" w:rsidP="00FC31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9"/>
                                  <w:szCs w:val="28"/>
                                </w:rPr>
                              </w:pPr>
                              <w:r w:rsidRPr="00921069">
                                <w:rPr>
                                  <w:rFonts w:ascii="Tahoma" w:hAnsi="Tahoma" w:cs="Tahoma"/>
                                  <w:color w:val="000000"/>
                                  <w:sz w:val="19"/>
                                  <w:szCs w:val="28"/>
                                </w:rPr>
                                <w:t>For students of</w:t>
                              </w:r>
                              <w:r w:rsidR="00D03B1B">
                                <w:rPr>
                                  <w:rFonts w:ascii="Tahoma" w:hAnsi="Tahoma" w:cs="Tahoma"/>
                                  <w:color w:val="000000"/>
                                  <w:sz w:val="19"/>
                                  <w:szCs w:val="28"/>
                                </w:rPr>
                                <w:t xml:space="preserve"> </w:t>
                              </w:r>
                              <w:r w:rsidR="00C41B0C">
                                <w:rPr>
                                  <w:rFonts w:ascii="Tahoma" w:hAnsi="Tahoma" w:cs="Tahoma"/>
                                  <w:color w:val="000000"/>
                                  <w:sz w:val="19"/>
                                  <w:szCs w:val="28"/>
                                </w:rPr>
                                <w:t>Applied Earth Sciences, Aerospace Engineering, Mathematics or Computer Science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noAutofit/>
                        </wps:bodyPr>
                      </wps:wsp>
                      <wps:wsp>
                        <wps:cNvPr id="979945300" name="Text Box 13"/>
                        <wps:cNvSpPr txBox="1">
                          <a:spLocks/>
                        </wps:cNvSpPr>
                        <wps:spPr bwMode="auto">
                          <a:xfrm>
                            <a:off x="200346" y="1942984"/>
                            <a:ext cx="3407678" cy="298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73A834" w14:textId="53E11F2C" w:rsidR="008D7878" w:rsidRPr="003C6F52" w:rsidRDefault="005A679A" w:rsidP="005A679A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0000"/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 w:rsidRPr="003C6F52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0000"/>
                                  <w:sz w:val="22"/>
                                  <w:szCs w:val="22"/>
                                  <w:lang w:val="nl-NL"/>
                                </w:rPr>
                                <w:t>Context</w:t>
                              </w:r>
                              <w:r w:rsidR="00C930C6" w:rsidRPr="003C6F52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0000"/>
                                  <w:sz w:val="22"/>
                                  <w:szCs w:val="22"/>
                                  <w:lang w:val="nl-NL"/>
                                </w:rPr>
                                <w:t xml:space="preserve"> </w:t>
                              </w:r>
                            </w:p>
                            <w:p w14:paraId="0148775D" w14:textId="77777777" w:rsidR="0052647B" w:rsidRPr="003C6F52" w:rsidRDefault="0052647B" w:rsidP="005A679A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0000"/>
                                  <w:sz w:val="22"/>
                                  <w:szCs w:val="22"/>
                                  <w:lang w:val="nl-NL"/>
                                </w:rPr>
                              </w:pPr>
                            </w:p>
                            <w:p w14:paraId="2E6D42CD" w14:textId="1F7BFB48" w:rsidR="00F81425" w:rsidRPr="003C6F52" w:rsidRDefault="00BB337A" w:rsidP="003C6F52">
                              <w:pPr>
                                <w:autoSpaceDE w:val="0"/>
                                <w:autoSpaceDN w:val="0"/>
                                <w:adjustRightInd w:val="0"/>
                                <w:spacing w:line="312" w:lineRule="auto"/>
                                <w:jc w:val="both"/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</w:pPr>
                              <w:r w:rsidRPr="003C6F52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Sea ice is one of the most rapidly changing components of the climate system. The margins of the pack are </w:t>
                              </w:r>
                              <w:r w:rsidR="007C46E4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>very</w:t>
                              </w:r>
                              <w:r w:rsidRPr="003C6F52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 sensitive to these changes</w:t>
                              </w:r>
                              <w:r w:rsidR="003C6F52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 because they are subject to strong</w:t>
                              </w:r>
                              <w:r w:rsidR="007C46E4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 </w:t>
                              </w:r>
                              <w:r w:rsidR="003C6F52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>forcings</w:t>
                              </w:r>
                              <w:r w:rsidR="00383430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 from the ocean</w:t>
                              </w:r>
                              <w:r w:rsidRPr="003C6F52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. In these regions, sea ice </w:t>
                              </w:r>
                              <w:r w:rsidR="003D286C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consists </w:t>
                              </w:r>
                              <w:r w:rsidRPr="003C6F52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>of individual pieces called floes</w:t>
                              </w:r>
                              <w:r w:rsidR="007C46E4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>, which</w:t>
                              </w:r>
                              <w:r w:rsidRPr="003C6F52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 interact with ocean turbulence, </w:t>
                              </w:r>
                              <w:r w:rsidR="003D286C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>leading to</w:t>
                              </w:r>
                              <w:r w:rsidRPr="003C6F52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 colli</w:t>
                              </w:r>
                              <w:r w:rsidR="003D286C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>sions</w:t>
                              </w:r>
                              <w:r w:rsidR="003C6F52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, </w:t>
                              </w:r>
                              <w:r w:rsidRPr="003C6F52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>break</w:t>
                              </w:r>
                              <w:r w:rsidR="003D286C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>age</w:t>
                              </w:r>
                              <w:r w:rsidR="003C6F52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 and melt</w:t>
                              </w:r>
                              <w:r w:rsidRPr="003C6F52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>. These fascinating processes are unresolved by current climate models</w:t>
                              </w:r>
                              <w:r w:rsidR="003C6F52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, </w:t>
                              </w:r>
                              <w:r w:rsidR="003D286C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>and</w:t>
                              </w:r>
                              <w:r w:rsidR="003C6F52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 </w:t>
                              </w:r>
                              <w:r w:rsidRPr="003C6F52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lead to biases in sea ice forecasts. </w:t>
                              </w:r>
                            </w:p>
                            <w:p w14:paraId="0533ADFE" w14:textId="77777777" w:rsidR="00C930C6" w:rsidRPr="00F81425" w:rsidRDefault="00C930C6" w:rsidP="00F81425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36442F3C" w14:textId="494C2C22" w:rsidR="00C930C6" w:rsidRPr="005A679A" w:rsidRDefault="00C930C6" w:rsidP="00C930C6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A679A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7472847" name="Picture 1197472847">
                            <a:extLst>
                              <a:ext uri="{FF2B5EF4-FFF2-40B4-BE49-F238E27FC236}">
                                <a16:creationId xmlns:a16="http://schemas.microsoft.com/office/drawing/2014/main" id="{E455FFF2-0E2A-E6C6-34E6-65C8C3855B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149405" y="2015588"/>
                            <a:ext cx="2323594" cy="2224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7861083" name="Text Box 13"/>
                        <wps:cNvSpPr txBox="1">
                          <a:spLocks/>
                        </wps:cNvSpPr>
                        <wps:spPr bwMode="auto">
                          <a:xfrm>
                            <a:off x="225416" y="4777785"/>
                            <a:ext cx="3407410" cy="35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4C73B" w14:textId="728DF03C" w:rsidR="003C6F52" w:rsidRPr="003C6F52" w:rsidRDefault="003C6F52" w:rsidP="003C6F52">
                              <w:pPr>
                                <w:jc w:val="both"/>
                                <w:rPr>
                                  <w:rFonts w:ascii="Tahoma" w:hAnsi="Tahom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 w:rsidRPr="003C6F52">
                                <w:rPr>
                                  <w:rFonts w:ascii="Tahoma" w:hAnsi="Tahom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nl-NL"/>
                                </w:rPr>
                                <w:t xml:space="preserve">Project </w:t>
                              </w:r>
                              <w:proofErr w:type="spellStart"/>
                              <w:r w:rsidRPr="003C6F52">
                                <w:rPr>
                                  <w:rFonts w:ascii="Tahoma" w:hAnsi="Tahom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nl-NL"/>
                                </w:rPr>
                                <w:t>description</w:t>
                              </w:r>
                              <w:proofErr w:type="spellEnd"/>
                            </w:p>
                            <w:p w14:paraId="2B1BF289" w14:textId="77777777" w:rsidR="003C6F52" w:rsidRPr="003C6F52" w:rsidRDefault="003C6F52" w:rsidP="003C6F52">
                              <w:pPr>
                                <w:jc w:val="both"/>
                                <w:rPr>
                                  <w:rFonts w:ascii="Tahoma" w:hAnsi="Tahom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 w:rsidRPr="003C6F52">
                                <w:rPr>
                                  <w:rFonts w:ascii="Tahoma" w:hAnsi="Tahom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nl-NL"/>
                                </w:rPr>
                                <w:t> </w:t>
                              </w:r>
                            </w:p>
                            <w:p w14:paraId="6E85880C" w14:textId="7B8AD571" w:rsidR="003C6F52" w:rsidRPr="003C6F52" w:rsidRDefault="003C6F52" w:rsidP="003C6F52">
                              <w:pPr>
                                <w:spacing w:line="312" w:lineRule="auto"/>
                                <w:jc w:val="both"/>
                                <w:rPr>
                                  <w:rFonts w:ascii="Tahoma" w:hAnsi="Tahoma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3C6F52">
                                <w:rPr>
                                  <w:rFonts w:ascii="Tahoma" w:hAnsi="Tahoma"/>
                                  <w:color w:val="000000"/>
                                </w:rPr>
                                <w:t xml:space="preserve">The aim of the project is </w:t>
                              </w:r>
                              <w:r w:rsidRPr="003C6F52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to develop a better understanding of fine-scale </w:t>
                              </w:r>
                              <w:r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>interactions between floes and ocean turbulence</w:t>
                              </w:r>
                              <w:r w:rsidRPr="003C6F52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>.</w:t>
                              </w:r>
                              <w:r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 You will make use of a fast and user-friendly model to conduct simulations</w:t>
                              </w:r>
                              <w:r w:rsidR="003D286C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, </w:t>
                              </w:r>
                              <w:r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analyse </w:t>
                              </w:r>
                              <w:r w:rsidR="003D286C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model </w:t>
                              </w:r>
                              <w:r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>data</w:t>
                              </w:r>
                              <w:r w:rsidR="003D286C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, and </w:t>
                              </w:r>
                              <w:r w:rsidR="00673060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>explore</w:t>
                              </w:r>
                              <w:r w:rsidR="003D286C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 physics</w:t>
                              </w:r>
                              <w:r w:rsidR="00B0233C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 regarding break</w:t>
                              </w:r>
                              <w:r w:rsidR="00673060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>a</w:t>
                              </w:r>
                              <w:r w:rsidR="00B0233C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>ge and melt</w:t>
                              </w:r>
                              <w:r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. </w:t>
                              </w:r>
                              <w:r w:rsidR="003D286C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As shown in the figure above, the simulations will consist of realistic floes stirred by ocean currents. </w:t>
                              </w:r>
                              <w:r w:rsidR="007C46E4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>Your</w:t>
                              </w:r>
                              <w:r w:rsidR="00CF2257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 work will focus on </w:t>
                              </w:r>
                              <w:r w:rsidR="007C46E4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quantifying the breakage and melt rates as a function of </w:t>
                              </w:r>
                              <w:r w:rsidR="00673060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>turbulent</w:t>
                              </w:r>
                              <w:r w:rsidR="007C46E4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 </w:t>
                              </w:r>
                              <w:r w:rsidR="00673060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>properties</w:t>
                              </w:r>
                              <w:r w:rsidR="007C46E4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>, ice thickness and sea ice concentraton</w:t>
                              </w:r>
                              <w:r w:rsidR="00CF2257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. </w:t>
                              </w:r>
                              <w:r w:rsidR="00673060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The computational framework is </w:t>
                              </w:r>
                              <w:r w:rsidR="00383430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>already</w:t>
                              </w:r>
                              <w:r w:rsidR="00673060">
                                <w:rPr>
                                  <w:rFonts w:ascii="Tahoma" w:hAnsi="Tahoma" w:cs="Tahoma"/>
                                  <w:noProof/>
                                  <w:color w:val="000000"/>
                                </w:rPr>
                                <w:t xml:space="preserve"> set up, so you will not need to signficantly modify it.</w:t>
                              </w:r>
                            </w:p>
                            <w:p w14:paraId="13C11E9C" w14:textId="77777777" w:rsidR="003C6F52" w:rsidRDefault="003C6F52" w:rsidP="003C6F52">
                              <w:pPr>
                                <w:jc w:val="both"/>
                                <w:rPr>
                                  <w:rFonts w:ascii="Tahoma" w:hAnsi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noAutofit/>
                        </wps:bodyPr>
                      </wps:wsp>
                      <wps:wsp>
                        <wps:cNvPr id="633095991" name="Text Box 15"/>
                        <wps:cNvSpPr txBox="1">
                          <a:spLocks/>
                        </wps:cNvSpPr>
                        <wps:spPr bwMode="auto">
                          <a:xfrm>
                            <a:off x="3815080" y="4348587"/>
                            <a:ext cx="3160005" cy="68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D1C806" w14:textId="4928C5D4" w:rsidR="00CF2257" w:rsidRPr="001604FF" w:rsidRDefault="00CF2257" w:rsidP="00CF2257">
                              <w:pPr>
                                <w:rPr>
                                  <w:rFonts w:ascii="Tahoma" w:hAnsi="Tahoma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1604FF">
                                <w:rPr>
                                  <w:rFonts w:ascii="Tahoma" w:hAnsi="Tahoma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  <w:t>Simulation displaying sea ice floes interacting with ocean eddies. You will conduct such simulations to understand how sea ice breaks and melts</w:t>
                              </w:r>
                              <w:r w:rsidR="00B359DC" w:rsidRPr="001604FF">
                                <w:rPr>
                                  <w:rFonts w:ascii="Tahoma" w:hAnsi="Tahoma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  <w:t>. This will help devise parameterizations for coarser models.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noAutofit/>
                        </wps:bodyPr>
                      </wps:wsp>
                      <wps:wsp>
                        <wps:cNvPr id="986062116" name="Text Box 13"/>
                        <wps:cNvSpPr txBox="1">
                          <a:spLocks/>
                        </wps:cNvSpPr>
                        <wps:spPr bwMode="auto">
                          <a:xfrm>
                            <a:off x="3815080" y="5143912"/>
                            <a:ext cx="3130371" cy="310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379B7" w14:textId="673CD199" w:rsidR="008C550B" w:rsidRDefault="008C550B" w:rsidP="008C550B">
                              <w:pPr>
                                <w:jc w:val="both"/>
                                <w:rPr>
                                  <w:rFonts w:ascii="Tahoma" w:hAnsi="Tahom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nl-NL"/>
                                </w:rPr>
                                <w:t>Student profile</w:t>
                              </w:r>
                            </w:p>
                            <w:p w14:paraId="041348F1" w14:textId="77777777" w:rsidR="008C550B" w:rsidRDefault="008C550B" w:rsidP="008C550B">
                              <w:pPr>
                                <w:jc w:val="both"/>
                                <w:rPr>
                                  <w:rFonts w:ascii="Tahoma" w:hAnsi="Tahoma"/>
                                  <w:color w:val="000000"/>
                                </w:rPr>
                              </w:pPr>
                            </w:p>
                            <w:p w14:paraId="50CC370E" w14:textId="2D398685" w:rsidR="008C550B" w:rsidRDefault="00B0233C" w:rsidP="008C550B">
                              <w:pPr>
                                <w:jc w:val="both"/>
                                <w:rPr>
                                  <w:rFonts w:ascii="Tahoma" w:hAnsi="Tahoma"/>
                                  <w:color w:val="00000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000000"/>
                                </w:rPr>
                                <w:t xml:space="preserve">An interest in climate modeling, turbulence or mechanics would be appreciated. </w:t>
                              </w:r>
                            </w:p>
                            <w:p w14:paraId="051D0526" w14:textId="77777777" w:rsidR="00B0233C" w:rsidRDefault="00B0233C" w:rsidP="008C550B">
                              <w:pPr>
                                <w:jc w:val="both"/>
                                <w:rPr>
                                  <w:rFonts w:ascii="Tahoma" w:hAnsi="Tahoma"/>
                                  <w:color w:val="000000"/>
                                </w:rPr>
                              </w:pPr>
                            </w:p>
                            <w:p w14:paraId="5660E3C9" w14:textId="45E61B4D" w:rsidR="00B0233C" w:rsidRDefault="00B0233C" w:rsidP="008C550B">
                              <w:pPr>
                                <w:jc w:val="both"/>
                                <w:rPr>
                                  <w:rFonts w:ascii="Tahoma" w:hAnsi="Tahoma"/>
                                  <w:color w:val="00000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000000"/>
                                </w:rPr>
                                <w:t>The model is written in Julia, but no prior experience is required</w:t>
                              </w:r>
                              <w:r w:rsidR="007C46E4">
                                <w:rPr>
                                  <w:rFonts w:ascii="Tahoma" w:hAnsi="Tahoma"/>
                                  <w:color w:val="000000"/>
                                </w:rPr>
                                <w:t xml:space="preserve"> in that language</w:t>
                              </w:r>
                              <w:r>
                                <w:rPr>
                                  <w:rFonts w:ascii="Tahoma" w:hAnsi="Tahoma"/>
                                  <w:color w:val="000000"/>
                                </w:rPr>
                                <w:t>. The analysis will be conducted with Python.</w:t>
                              </w:r>
                            </w:p>
                            <w:p w14:paraId="7E595D86" w14:textId="77777777" w:rsidR="00B0233C" w:rsidRDefault="00B0233C" w:rsidP="008C550B">
                              <w:pPr>
                                <w:jc w:val="both"/>
                                <w:rPr>
                                  <w:rFonts w:ascii="Tahoma" w:hAnsi="Tahoma"/>
                                  <w:color w:val="000000"/>
                                </w:rPr>
                              </w:pPr>
                            </w:p>
                            <w:p w14:paraId="705434F7" w14:textId="794D1823" w:rsidR="00B0233C" w:rsidRDefault="00B0233C" w:rsidP="008C550B">
                              <w:pPr>
                                <w:jc w:val="both"/>
                                <w:rPr>
                                  <w:rFonts w:ascii="Tahoma" w:hAnsi="Tahoma"/>
                                  <w:color w:val="00000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000000"/>
                                </w:rPr>
                                <w:t xml:space="preserve">Guidance </w:t>
                              </w:r>
                              <w:r w:rsidR="0041707E">
                                <w:rPr>
                                  <w:rFonts w:ascii="Tahoma" w:hAnsi="Tahoma"/>
                                  <w:color w:val="000000"/>
                                </w:rPr>
                                <w:t xml:space="preserve">and mentoring </w:t>
                              </w:r>
                              <w:r>
                                <w:rPr>
                                  <w:rFonts w:ascii="Tahoma" w:hAnsi="Tahoma"/>
                                  <w:color w:val="000000"/>
                                </w:rPr>
                                <w:t xml:space="preserve">on the technical aspects of the work, data analysis and fundamental science will be provided. </w:t>
                              </w:r>
                            </w:p>
                            <w:p w14:paraId="1154C6DB" w14:textId="77777777" w:rsidR="00B0233C" w:rsidRDefault="00B0233C" w:rsidP="008C550B">
                              <w:pPr>
                                <w:jc w:val="both"/>
                                <w:rPr>
                                  <w:rFonts w:ascii="Tahoma" w:hAnsi="Tahoma"/>
                                  <w:color w:val="000000"/>
                                </w:rPr>
                              </w:pPr>
                            </w:p>
                            <w:p w14:paraId="26FC1E7D" w14:textId="4087716B" w:rsidR="00B0233C" w:rsidRDefault="00B0233C" w:rsidP="008C550B">
                              <w:pPr>
                                <w:jc w:val="both"/>
                                <w:rPr>
                                  <w:rFonts w:ascii="Tahoma" w:hAnsi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000000"/>
                                </w:rPr>
                                <w:t xml:space="preserve">The project tasks will aim to advance your </w:t>
                              </w:r>
                              <w:r w:rsidR="007C46E4">
                                <w:rPr>
                                  <w:rFonts w:ascii="Tahoma" w:hAnsi="Tahoma"/>
                                  <w:color w:val="000000"/>
                                </w:rPr>
                                <w:t xml:space="preserve">skills in </w:t>
                              </w:r>
                              <w:r>
                                <w:rPr>
                                  <w:rFonts w:ascii="Tahoma" w:hAnsi="Tahoma"/>
                                  <w:color w:val="000000"/>
                                </w:rPr>
                                <w:t>modeling</w:t>
                              </w:r>
                              <w:r w:rsidR="007C46E4">
                                <w:rPr>
                                  <w:rFonts w:ascii="Tahoma" w:hAnsi="Tahoma"/>
                                  <w:color w:val="000000"/>
                                </w:rPr>
                                <w:t>, fluid/solid mechanics, data analysis</w:t>
                              </w:r>
                              <w:r>
                                <w:rPr>
                                  <w:rFonts w:ascii="Tahoma" w:hAnsi="Tahoma"/>
                                  <w:color w:val="000000"/>
                                </w:rPr>
                                <w:t xml:space="preserve"> and creativity.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136CEF4" id="Canvas 1" o:spid="_x0000_s1026" editas="canvas" style="width:571pt;height:827.75pt;mso-position-horizontal-relative:char;mso-position-vertical-relative:line" coordsize="72517,105124" o:gfxdata="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QEBAQEBAgEBAgICAgICAwIC&#13;&#10;AgIDBAMDAwMDBAUEBAQEBAQFBQUFBQUFBQYGBgYGBgcHBwcHCAgICAgICAgICP/bAEMBAQEBAgIC&#13;&#10;AwICAwgFBQUICAgICAgICAgICAgICAgICAgICAgICAgICAgICAgICAgICAgICAgICAgICAgICAgI&#13;&#10;CP/dAAQAbf/aAAwDAQACEQMRAD8A/v4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XBpKACiiigAoowaUAnpQAlF&#13;&#10;FFABRRRQAUUYI60UAFFFGDQAUUUUAFFFFABRRRQAUUUUAFFFFABRRRQAUUUUAFFLg4zSUAFFLhve&#13;&#10;jBHWgBKKKKACiijtmgAooooAKKKKACiijB60AFFFFABRRRQAUUUUAFFFFABRRRQAUUUUAFFFFABR&#13;&#10;RRQAUUUUAFFFFABRRRQAUUUUAFFFFABRRRQAUUUUAFFFFABRRRQAUUUUAFFFFAH/0uPooor/AGgP&#13;&#10;+Uc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D//1ePooor/AGgP&#13;&#10;+Uc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//9bj6KKK/wBoD/lH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P//X4+iiiv8AaA/5Rw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2517;height:105124;visibility:visible;mso-wrap-style:square">
                  <v:fill o:detectmouseclick="t"/>
                  <v:path o:connecttype="none"/>
                </v:shape>
                <v:shape id="Picture 2" o:spid="_x0000_s1028" type="#_x0000_t75" style="position:absolute;top:91541;width:72517;height:109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">
                  <v:imagedata r:id="rId8" o:title=""/>
                  <o:lock v:ext="edit" aspectratio="f"/>
                </v:shape>
                <v:line id="Line 3" o:spid="_x0000_s1029" style="position:absolute;visibility:visible;mso-wrap-style:square" from="0,90557" to="72517,905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" strokeweight="1pt">
                  <o:lock v:ext="edit" shapetype="f"/>
                </v:line>
                <v:line id="Line 4" o:spid="_x0000_s1030" style="position:absolute;visibility:visible;mso-wrap-style:square" from="0,101231" to="72517,101231" o:connectortype="straight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" strokecolor="white" strokeweight="1pt">
                  <o:lock v:ext="edit" shapetype="f"/>
                </v:line>
                <v:rect id="Rectangle 5" o:spid="_x0000_s1031" style="position:absolute;left:2952;top:98323;width:23921;height:1848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" filled="f" fillcolor="#bbe0e3" stroked="f">
                  <v:path arrowok="t"/>
                  <v:textbox style="mso-fit-shape-to-text:t" inset="1.72719mm,.86358mm,1.72719mm,.86358mm">
                    <w:txbxContent>
                      <w:p w14:paraId="65CB6971" w14:textId="77777777" w:rsidR="008D7878" w:rsidRPr="00921069" w:rsidRDefault="008D7878" w:rsidP="00FC31B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</w:rPr>
                        </w:pPr>
                        <w:r w:rsidRPr="00921069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</w:rPr>
                          <w:t>Faculty of Civil Engineering and Geosciences</w:t>
                        </w:r>
                      </w:p>
                    </w:txbxContent>
                  </v:textbox>
                </v:rect>
                <v:rect id="Rectangle 6" o:spid="_x0000_s1032" style="position:absolute;width:72517;height:8191;visibility:visible;mso-wrap-style:non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" fillcolor="#00a6d7" stroked="f">
                  <v:path arrowok="t"/>
                </v:rect>
                <v:line id="Line 7" o:spid="_x0000_s1033" style="position:absolute;visibility:visible;mso-wrap-style:square" from="0,3422" to="72517,3422" o:connectortype="straight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" strokecolor="white" strokeweight="1pt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4" type="#_x0000_t202" style="position:absolute;left:3048;top:3778;width:69183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" filled="f" fillcolor="#bbe0e3" stroked="f">
                  <v:path arrowok="t"/>
                  <v:textbox style="mso-fit-shape-to-text:t" inset="1.72719mm,.86361mm,1.72719mm,.86361mm">
                    <w:txbxContent>
                      <w:p w14:paraId="5415B107" w14:textId="10E66350" w:rsidR="008D7878" w:rsidRPr="00921069" w:rsidRDefault="00F93055" w:rsidP="00FC31B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FFFFFF"/>
                            <w:sz w:val="27"/>
                            <w:szCs w:val="4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FFFFFF"/>
                            <w:sz w:val="27"/>
                            <w:szCs w:val="40"/>
                          </w:rPr>
                          <w:t>Geoscience and Remote Sensing</w:t>
                        </w:r>
                        <w:r w:rsidR="008D7878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FFFFFF"/>
                            <w:sz w:val="27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" o:spid="_x0000_s1035" type="#_x0000_t202" style="position:absolute;left:3009;top:165;width:69450;height:26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" filled="f" fillcolor="#bbe0e3" stroked="f">
                  <v:path arrowok="t"/>
                  <v:textbox style="mso-fit-shape-to-text:t" inset="1.72719mm,.86361mm,1.72719mm,.86361mm">
                    <w:txbxContent>
                      <w:p w14:paraId="1B005A3C" w14:textId="3B2E3627" w:rsidR="008D7878" w:rsidRPr="00921069" w:rsidRDefault="008D7878" w:rsidP="00FC31B6">
                        <w:pPr>
                          <w:tabs>
                            <w:tab w:val="right" w:pos="1074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7"/>
                            <w:szCs w:val="4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7"/>
                            <w:szCs w:val="40"/>
                          </w:rPr>
                          <w:t xml:space="preserve">Master </w:t>
                        </w:r>
                        <w:r w:rsidRPr="00921069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7"/>
                            <w:szCs w:val="40"/>
                          </w:rPr>
                          <w:t>of Science Project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7"/>
                            <w:szCs w:val="40"/>
                          </w:rPr>
                          <w:tab/>
                        </w:r>
                      </w:p>
                    </w:txbxContent>
                  </v:textbox>
                </v:shape>
                <v:line id="Line 10" o:spid="_x0000_s1036" style="position:absolute;visibility:visible;mso-wrap-style:square" from="0,17957" to="72517,179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" strokeweight="1pt">
                  <o:lock v:ext="edit" shapetype="f"/>
                </v:line>
                <v:shape id="Text Box 11" o:spid="_x0000_s1037" type="#_x0000_t202" style="position:absolute;left:2952;top:8191;width:54718;height:20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" filled="f" fillcolor="#bbe0e3" stroked="f">
                  <v:path arrowok="t"/>
                  <v:textbox style="mso-fit-shape-to-text:t" inset="1.72719mm,.86361mm,1.72719mm,.86361mm">
                    <w:txbxContent>
                      <w:p w14:paraId="4A4154B3" w14:textId="213A25A3" w:rsidR="008D7878" w:rsidRPr="00921069" w:rsidRDefault="008D7878" w:rsidP="00FC31B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A6D7"/>
                            <w:sz w:val="19"/>
                            <w:szCs w:val="28"/>
                          </w:rPr>
                        </w:pPr>
                        <w:r w:rsidRPr="00921069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A6D7"/>
                            <w:sz w:val="19"/>
                            <w:szCs w:val="28"/>
                          </w:rPr>
                          <w:t>Theme</w:t>
                        </w:r>
                        <w:r w:rsidR="00F93055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A6D7"/>
                            <w:sz w:val="19"/>
                            <w:szCs w:val="28"/>
                          </w:rPr>
                          <w:t>s</w:t>
                        </w:r>
                        <w:r w:rsidRPr="00921069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A6D7"/>
                            <w:sz w:val="19"/>
                            <w:szCs w:val="28"/>
                          </w:rPr>
                          <w:t xml:space="preserve">: </w:t>
                        </w:r>
                        <w:r w:rsidR="00BE173D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A6D7"/>
                            <w:sz w:val="19"/>
                            <w:szCs w:val="28"/>
                          </w:rPr>
                          <w:t>Ocean and sea ice modeling</w:t>
                        </w:r>
                      </w:p>
                    </w:txbxContent>
                  </v:textbox>
                </v:shape>
                <v:shape id="Text Box 12" o:spid="_x0000_s1038" type="#_x0000_t202" style="position:absolute;left:1750;top:9991;width:68909;height:7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" filled="f" fillcolor="#bbe0e3" stroked="f">
                  <v:path arrowok="t"/>
                  <v:textbox style="mso-fit-shape-to-text:t" inset="1.72719mm,.86361mm,1.72719mm,.86361mm">
                    <w:txbxContent>
                      <w:p w14:paraId="3A8D1E44" w14:textId="77777777" w:rsidR="005D2AB8" w:rsidRDefault="002716A7" w:rsidP="002716A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A6D7"/>
                            <w:sz w:val="44"/>
                            <w:szCs w:val="64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A6D7"/>
                            <w:sz w:val="44"/>
                            <w:szCs w:val="64"/>
                          </w:rPr>
                          <w:t>Sea ice breakage</w:t>
                        </w:r>
                        <w:r w:rsidR="005D2AB8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A6D7"/>
                            <w:sz w:val="44"/>
                            <w:szCs w:val="64"/>
                          </w:rPr>
                          <w:t xml:space="preserve"> and melt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A6D7"/>
                            <w:sz w:val="44"/>
                            <w:szCs w:val="64"/>
                          </w:rPr>
                          <w:t xml:space="preserve"> </w:t>
                        </w:r>
                      </w:p>
                      <w:p w14:paraId="1029896D" w14:textId="6819A2F2" w:rsidR="008D7878" w:rsidRPr="00C41B0C" w:rsidRDefault="002716A7" w:rsidP="002716A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A6D7"/>
                            <w:sz w:val="44"/>
                            <w:szCs w:val="64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A6D7"/>
                            <w:sz w:val="44"/>
                            <w:szCs w:val="64"/>
                          </w:rPr>
                          <w:t>due to ocean turbulence</w:t>
                        </w:r>
                      </w:p>
                    </w:txbxContent>
                  </v:textbox>
                </v:shape>
                <v:line id="Line 16" o:spid="_x0000_s1039" style="position:absolute;visibility:visible;mso-wrap-style:square" from="0,84277" to="72517,842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" strokeweight="1pt">
                  <o:lock v:ext="edit" shapetype="f"/>
                </v:line>
                <v:shape id="Text Box 18" o:spid="_x0000_s1040" type="#_x0000_t202" style="position:absolute;left:3503;top:84675;width:67506;height:4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" filled="f" fillcolor="#bbe0e3" stroked="f">
                  <v:path arrowok="t"/>
                  <v:textbox style="mso-fit-shape-to-text:t" inset="1.72719mm,.86361mm,1.72719mm,.86361mm">
                    <w:txbxContent>
                      <w:p w14:paraId="5783F802" w14:textId="77777777" w:rsidR="008D7878" w:rsidRPr="00D03B1B" w:rsidRDefault="008D7878" w:rsidP="004301AD">
                        <w:pPr>
                          <w:autoSpaceDE w:val="0"/>
                          <w:autoSpaceDN w:val="0"/>
                          <w:adjustRightInd w:val="0"/>
                          <w:jc w:val="right"/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18"/>
                            <w:szCs w:val="18"/>
                            <w:lang w:val="nl-NL"/>
                          </w:rPr>
                        </w:pPr>
                        <w:r w:rsidRPr="00D03B1B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18"/>
                            <w:szCs w:val="18"/>
                            <w:lang w:val="nl-NL"/>
                          </w:rPr>
                          <w:t>Information:</w:t>
                        </w:r>
                      </w:p>
                      <w:p w14:paraId="7CCE53FE" w14:textId="1A1439F9" w:rsidR="008D7878" w:rsidRPr="00C41B0C" w:rsidRDefault="00D03B1B" w:rsidP="004301AD">
                        <w:pPr>
                          <w:autoSpaceDE w:val="0"/>
                          <w:autoSpaceDN w:val="0"/>
                          <w:adjustRightInd w:val="0"/>
                          <w:jc w:val="right"/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  <w:lang w:val="nl-NL"/>
                          </w:rPr>
                        </w:pPr>
                        <w:r w:rsidRPr="00C41B0C"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  <w:lang w:val="nl-NL"/>
                          </w:rPr>
                          <w:t>Dr.</w:t>
                        </w:r>
                        <w:r w:rsidR="004301AD"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2716A7"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  <w:lang w:val="nl-NL"/>
                          </w:rPr>
                          <w:t>Mukund</w:t>
                        </w:r>
                        <w:r w:rsidR="004301AD"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2716A7"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  <w:lang w:val="nl-NL"/>
                          </w:rPr>
                          <w:t>Gupta</w:t>
                        </w:r>
                        <w:r w:rsidR="004301AD"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</w:p>
                      <w:p w14:paraId="692A5FD9" w14:textId="42ABBE1B" w:rsidR="004301AD" w:rsidRPr="004301AD" w:rsidRDefault="008D7878" w:rsidP="002716A7">
                        <w:pPr>
                          <w:autoSpaceDE w:val="0"/>
                          <w:autoSpaceDN w:val="0"/>
                          <w:adjustRightInd w:val="0"/>
                          <w:jc w:val="right"/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</w:rPr>
                        </w:pPr>
                        <w:r w:rsidRPr="00C41B0C"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</w:rPr>
                          <w:t xml:space="preserve">  </w:t>
                        </w:r>
                        <w:r w:rsidR="00D03B1B"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</w:rPr>
                          <w:t>oom</w:t>
                        </w:r>
                        <w:r w:rsidR="00D03B1B">
                          <w:rPr>
                            <w:rFonts w:ascii="Tahoma" w:hAnsi="Tahoma" w:cs="Tahoma"/>
                            <w:color w:val="000000"/>
                            <w:sz w:val="17"/>
                            <w:szCs w:val="17"/>
                            <w:shd w:val="clear" w:color="auto" w:fill="FFFFFF"/>
                          </w:rPr>
                          <w:t xml:space="preserve"> </w:t>
                        </w:r>
                        <w:r w:rsidR="00C41B0C"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</w:rPr>
                          <w:t>2.</w:t>
                        </w:r>
                        <w:r w:rsidR="002716A7"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</w:rPr>
                          <w:t>30</w:t>
                        </w:r>
                        <w:r w:rsidR="00C41B0C"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</w:rPr>
                          <w:t xml:space="preserve"> (Building 23)</w:t>
                        </w:r>
                        <w:r w:rsidR="004301AD"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</w:rPr>
                          <w:t xml:space="preserve"> | E</w:t>
                        </w:r>
                        <w:r w:rsidR="00C41B0C"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</w:rPr>
                          <w:t xml:space="preserve">-mail: </w:t>
                        </w:r>
                        <w:hyperlink r:id="rId9" w:history="1">
                          <w:r w:rsidR="002716A7" w:rsidRPr="005F233F">
                            <w:rPr>
                              <w:rStyle w:val="Hyperlink"/>
                              <w:rFonts w:ascii="Tahoma" w:hAnsi="Tahoma" w:cs="Tahoma"/>
                              <w:noProof/>
                              <w:sz w:val="18"/>
                              <w:szCs w:val="18"/>
                            </w:rPr>
                            <w:t>Mukund.Gupta@tudelft.nl</w:t>
                          </w:r>
                        </w:hyperlink>
                        <w:r w:rsidR="004301AD"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9" o:spid="_x0000_s1041" type="#_x0000_t202" style="position:absolute;left:2952;top:93427;width:35198;height:4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" filled="f" fillcolor="#bbe0e3" stroked="f">
                  <v:path arrowok="t"/>
                  <v:textbox inset="1.72719mm,.86361mm,1.72719mm,.86361mm">
                    <w:txbxContent>
                      <w:p w14:paraId="180B1C90" w14:textId="101F7A28" w:rsidR="008D7878" w:rsidRPr="00921069" w:rsidRDefault="008D7878" w:rsidP="00FC31B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9"/>
                            <w:szCs w:val="28"/>
                          </w:rPr>
                        </w:pPr>
                        <w:r w:rsidRPr="00921069">
                          <w:rPr>
                            <w:rFonts w:ascii="Tahoma" w:hAnsi="Tahoma" w:cs="Tahoma"/>
                            <w:color w:val="000000"/>
                            <w:sz w:val="19"/>
                            <w:szCs w:val="28"/>
                          </w:rPr>
                          <w:t>For students of</w:t>
                        </w:r>
                        <w:r w:rsidR="00D03B1B">
                          <w:rPr>
                            <w:rFonts w:ascii="Tahoma" w:hAnsi="Tahoma" w:cs="Tahoma"/>
                            <w:color w:val="000000"/>
                            <w:sz w:val="19"/>
                            <w:szCs w:val="28"/>
                          </w:rPr>
                          <w:t xml:space="preserve"> </w:t>
                        </w:r>
                        <w:r w:rsidR="00C41B0C">
                          <w:rPr>
                            <w:rFonts w:ascii="Tahoma" w:hAnsi="Tahoma" w:cs="Tahoma"/>
                            <w:color w:val="000000"/>
                            <w:sz w:val="19"/>
                            <w:szCs w:val="28"/>
                          </w:rPr>
                          <w:t>Applied Earth Sciences, Aerospace Engineering, Mathematics or Computer Science</w:t>
                        </w:r>
                      </w:p>
                    </w:txbxContent>
                  </v:textbox>
                </v:shape>
                <v:shape id="Text Box 13" o:spid="_x0000_s1042" type="#_x0000_t202" style="position:absolute;left:2003;top:19429;width:34077;height:298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" filled="f" fillcolor="#bbe0e3" stroked="f">
                  <v:path arrowok="t"/>
                  <v:textbox inset="1.72719mm,.86361mm,1.72719mm,.86361mm">
                    <w:txbxContent>
                      <w:p w14:paraId="0773A834" w14:textId="53E11F2C" w:rsidR="008D7878" w:rsidRPr="003C6F52" w:rsidRDefault="005A679A" w:rsidP="005A679A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22"/>
                            <w:szCs w:val="22"/>
                            <w:lang w:val="nl-NL"/>
                          </w:rPr>
                        </w:pPr>
                        <w:r w:rsidRPr="003C6F52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22"/>
                            <w:szCs w:val="22"/>
                            <w:lang w:val="nl-NL"/>
                          </w:rPr>
                          <w:t>Context</w:t>
                        </w:r>
                        <w:r w:rsidR="00C930C6" w:rsidRPr="003C6F52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22"/>
                            <w:szCs w:val="22"/>
                            <w:lang w:val="nl-NL"/>
                          </w:rPr>
                          <w:t xml:space="preserve"> </w:t>
                        </w:r>
                      </w:p>
                      <w:p w14:paraId="0148775D" w14:textId="77777777" w:rsidR="0052647B" w:rsidRPr="003C6F52" w:rsidRDefault="0052647B" w:rsidP="005A679A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22"/>
                            <w:szCs w:val="22"/>
                            <w:lang w:val="nl-NL"/>
                          </w:rPr>
                        </w:pPr>
                      </w:p>
                      <w:p w14:paraId="2E6D42CD" w14:textId="1F7BFB48" w:rsidR="00F81425" w:rsidRPr="003C6F52" w:rsidRDefault="00BB337A" w:rsidP="003C6F52">
                        <w:pPr>
                          <w:autoSpaceDE w:val="0"/>
                          <w:autoSpaceDN w:val="0"/>
                          <w:adjustRightInd w:val="0"/>
                          <w:spacing w:line="312" w:lineRule="auto"/>
                          <w:jc w:val="both"/>
                          <w:rPr>
                            <w:rFonts w:ascii="Tahoma" w:hAnsi="Tahoma" w:cs="Tahoma"/>
                            <w:noProof/>
                            <w:color w:val="000000"/>
                          </w:rPr>
                        </w:pPr>
                        <w:r w:rsidRPr="003C6F52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Sea ice is one of the most rapidly changing components of the climate system. The margins of the pack are </w:t>
                        </w:r>
                        <w:r w:rsidR="007C46E4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>very</w:t>
                        </w:r>
                        <w:r w:rsidRPr="003C6F52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 sensitive to these changes</w:t>
                        </w:r>
                        <w:r w:rsidR="003C6F52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 because they are subject to strong</w:t>
                        </w:r>
                        <w:r w:rsidR="007C46E4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 </w:t>
                        </w:r>
                        <w:r w:rsidR="003C6F52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>forcings</w:t>
                        </w:r>
                        <w:r w:rsidR="00383430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 from the ocean</w:t>
                        </w:r>
                        <w:r w:rsidRPr="003C6F52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. In these regions, sea ice </w:t>
                        </w:r>
                        <w:r w:rsidR="003D286C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consists </w:t>
                        </w:r>
                        <w:r w:rsidRPr="003C6F52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>of individual pieces called floes</w:t>
                        </w:r>
                        <w:r w:rsidR="007C46E4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>, which</w:t>
                        </w:r>
                        <w:r w:rsidRPr="003C6F52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 interact with ocean turbulence, </w:t>
                        </w:r>
                        <w:r w:rsidR="003D286C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>leading to</w:t>
                        </w:r>
                        <w:r w:rsidRPr="003C6F52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 colli</w:t>
                        </w:r>
                        <w:r w:rsidR="003D286C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>sions</w:t>
                        </w:r>
                        <w:r w:rsidR="003C6F52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, </w:t>
                        </w:r>
                        <w:r w:rsidRPr="003C6F52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>break</w:t>
                        </w:r>
                        <w:r w:rsidR="003D286C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>age</w:t>
                        </w:r>
                        <w:r w:rsidR="003C6F52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 and melt</w:t>
                        </w:r>
                        <w:r w:rsidRPr="003C6F52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>. These fascinating processes are unresolved by current climate models</w:t>
                        </w:r>
                        <w:r w:rsidR="003C6F52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, </w:t>
                        </w:r>
                        <w:r w:rsidR="003D286C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>and</w:t>
                        </w:r>
                        <w:r w:rsidR="003C6F52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 </w:t>
                        </w:r>
                        <w:r w:rsidRPr="003C6F52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lead to biases in sea ice forecasts. </w:t>
                        </w:r>
                      </w:p>
                      <w:p w14:paraId="0533ADFE" w14:textId="77777777" w:rsidR="00C930C6" w:rsidRPr="00F81425" w:rsidRDefault="00C930C6" w:rsidP="00F81425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ahoma" w:hAnsi="Tahoma" w:cs="Tahoma"/>
                            <w:noProof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36442F3C" w14:textId="494C2C22" w:rsidR="00C930C6" w:rsidRPr="005A679A" w:rsidRDefault="00C930C6" w:rsidP="00C930C6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ahoma" w:hAnsi="Tahoma" w:cs="Tahoma"/>
                            <w:noProof/>
                            <w:color w:val="000000"/>
                            <w:sz w:val="20"/>
                            <w:szCs w:val="20"/>
                          </w:rPr>
                        </w:pPr>
                        <w:r w:rsidRPr="005A679A">
                          <w:rPr>
                            <w:rFonts w:ascii="Tahoma" w:hAnsi="Tahoma" w:cs="Tahoma"/>
                            <w:noProof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1197472847" o:spid="_x0000_s1043" type="#_x0000_t75" style="position:absolute;left:41494;top:20155;width:23235;height:222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">
                  <v:imagedata r:id="rId10" o:title=""/>
                </v:shape>
                <v:shape id="Text Box 13" o:spid="_x0000_s1044" type="#_x0000_t202" style="position:absolute;left:2254;top:47777;width:34074;height:353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" filled="f" fillcolor="#bbe0e3" stroked="f">
                  <v:path arrowok="t"/>
                  <v:textbox inset="1.72719mm,.86361mm,1.72719mm,.86361mm">
                    <w:txbxContent>
                      <w:p w14:paraId="2FC4C73B" w14:textId="728DF03C" w:rsidR="003C6F52" w:rsidRPr="003C6F52" w:rsidRDefault="003C6F52" w:rsidP="003C6F52">
                        <w:pPr>
                          <w:jc w:val="both"/>
                          <w:rPr>
                            <w:rFonts w:ascii="Tahoma" w:hAnsi="Tahoma"/>
                            <w:b/>
                            <w:bCs/>
                            <w:color w:val="000000"/>
                            <w:sz w:val="22"/>
                            <w:szCs w:val="22"/>
                            <w:lang w:val="nl-NL"/>
                          </w:rPr>
                        </w:pPr>
                        <w:r w:rsidRPr="003C6F52">
                          <w:rPr>
                            <w:rFonts w:ascii="Tahoma" w:hAnsi="Tahoma"/>
                            <w:b/>
                            <w:bCs/>
                            <w:color w:val="000000"/>
                            <w:sz w:val="22"/>
                            <w:szCs w:val="22"/>
                            <w:lang w:val="nl-NL"/>
                          </w:rPr>
                          <w:t xml:space="preserve">Project </w:t>
                        </w:r>
                        <w:proofErr w:type="spellStart"/>
                        <w:r w:rsidRPr="003C6F52">
                          <w:rPr>
                            <w:rFonts w:ascii="Tahoma" w:hAnsi="Tahoma"/>
                            <w:b/>
                            <w:bCs/>
                            <w:color w:val="000000"/>
                            <w:sz w:val="22"/>
                            <w:szCs w:val="22"/>
                            <w:lang w:val="nl-NL"/>
                          </w:rPr>
                          <w:t>description</w:t>
                        </w:r>
                        <w:proofErr w:type="spellEnd"/>
                      </w:p>
                      <w:p w14:paraId="2B1BF289" w14:textId="77777777" w:rsidR="003C6F52" w:rsidRPr="003C6F52" w:rsidRDefault="003C6F52" w:rsidP="003C6F52">
                        <w:pPr>
                          <w:jc w:val="both"/>
                          <w:rPr>
                            <w:rFonts w:ascii="Tahoma" w:hAnsi="Tahoma"/>
                            <w:b/>
                            <w:bCs/>
                            <w:color w:val="000000"/>
                            <w:sz w:val="22"/>
                            <w:szCs w:val="22"/>
                            <w:lang w:val="nl-NL"/>
                          </w:rPr>
                        </w:pPr>
                        <w:r w:rsidRPr="003C6F52">
                          <w:rPr>
                            <w:rFonts w:ascii="Tahoma" w:hAnsi="Tahoma"/>
                            <w:b/>
                            <w:bCs/>
                            <w:color w:val="000000"/>
                            <w:sz w:val="22"/>
                            <w:szCs w:val="22"/>
                            <w:lang w:val="nl-NL"/>
                          </w:rPr>
                          <w:t> </w:t>
                        </w:r>
                      </w:p>
                      <w:p w14:paraId="6E85880C" w14:textId="7B8AD571" w:rsidR="003C6F52" w:rsidRPr="003C6F52" w:rsidRDefault="003C6F52" w:rsidP="003C6F52">
                        <w:pPr>
                          <w:spacing w:line="312" w:lineRule="auto"/>
                          <w:jc w:val="both"/>
                          <w:rPr>
                            <w:rFonts w:ascii="Tahoma" w:hAnsi="Tahoma"/>
                            <w:color w:val="000000"/>
                            <w:sz w:val="22"/>
                            <w:szCs w:val="22"/>
                          </w:rPr>
                        </w:pPr>
                        <w:r w:rsidRPr="003C6F52">
                          <w:rPr>
                            <w:rFonts w:ascii="Tahoma" w:hAnsi="Tahoma"/>
                            <w:color w:val="000000"/>
                          </w:rPr>
                          <w:t xml:space="preserve">The aim of the project is </w:t>
                        </w:r>
                        <w:r w:rsidRPr="003C6F52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to develop a better understanding of fine-scale </w:t>
                        </w:r>
                        <w:r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>interactions between floes and ocean turbulence</w:t>
                        </w:r>
                        <w:r w:rsidRPr="003C6F52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 You will make use of a fast and user-friendly model to conduct simulations</w:t>
                        </w:r>
                        <w:r w:rsidR="003D286C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analyse </w:t>
                        </w:r>
                        <w:r w:rsidR="003D286C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model </w:t>
                        </w:r>
                        <w:r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>data</w:t>
                        </w:r>
                        <w:r w:rsidR="003D286C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, and </w:t>
                        </w:r>
                        <w:r w:rsidR="00673060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>explore</w:t>
                        </w:r>
                        <w:r w:rsidR="003D286C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 physics</w:t>
                        </w:r>
                        <w:r w:rsidR="00B0233C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 regarding break</w:t>
                        </w:r>
                        <w:r w:rsidR="00673060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>a</w:t>
                        </w:r>
                        <w:r w:rsidR="00B0233C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>ge and melt</w:t>
                        </w:r>
                        <w:r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. </w:t>
                        </w:r>
                        <w:r w:rsidR="003D286C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As shown in the figure above, the simulations will consist of realistic floes stirred by ocean currents. </w:t>
                        </w:r>
                        <w:r w:rsidR="007C46E4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>Your</w:t>
                        </w:r>
                        <w:r w:rsidR="00CF2257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 work will focus on </w:t>
                        </w:r>
                        <w:r w:rsidR="007C46E4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quantifying the breakage and melt rates as a function of </w:t>
                        </w:r>
                        <w:r w:rsidR="00673060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>turbulent</w:t>
                        </w:r>
                        <w:r w:rsidR="007C46E4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 </w:t>
                        </w:r>
                        <w:r w:rsidR="00673060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>properties</w:t>
                        </w:r>
                        <w:r w:rsidR="007C46E4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>, ice thickness and sea ice concentraton</w:t>
                        </w:r>
                        <w:r w:rsidR="00CF2257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. </w:t>
                        </w:r>
                        <w:r w:rsidR="00673060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The computational framework is </w:t>
                        </w:r>
                        <w:r w:rsidR="00383430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>already</w:t>
                        </w:r>
                        <w:r w:rsidR="00673060">
                          <w:rPr>
                            <w:rFonts w:ascii="Tahoma" w:hAnsi="Tahoma" w:cs="Tahoma"/>
                            <w:noProof/>
                            <w:color w:val="000000"/>
                          </w:rPr>
                          <w:t xml:space="preserve"> set up, so you will not need to signficantly modify it.</w:t>
                        </w:r>
                      </w:p>
                      <w:p w14:paraId="13C11E9C" w14:textId="77777777" w:rsidR="003C6F52" w:rsidRDefault="003C6F52" w:rsidP="003C6F52">
                        <w:pPr>
                          <w:jc w:val="both"/>
                          <w:rPr>
                            <w:rFonts w:ascii="Tahoma" w:hAnsi="Tahoma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" o:spid="_x0000_s1045" type="#_x0000_t202" style="position:absolute;left:38150;top:43485;width:31600;height:6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" filled="f" fillcolor="#bbe0e3" stroked="f">
                  <v:path arrowok="t"/>
                  <v:textbox inset="1.72719mm,.86361mm,1.72719mm,.86361mm">
                    <w:txbxContent>
                      <w:p w14:paraId="56D1C806" w14:textId="4928C5D4" w:rsidR="00CF2257" w:rsidRPr="001604FF" w:rsidRDefault="00CF2257" w:rsidP="00CF2257">
                        <w:pPr>
                          <w:rPr>
                            <w:rFonts w:ascii="Tahoma" w:hAnsi="Tahoma"/>
                            <w:i/>
                            <w:iCs/>
                            <w:color w:val="000000"/>
                            <w:sz w:val="21"/>
                            <w:szCs w:val="21"/>
                          </w:rPr>
                        </w:pPr>
                        <w:r w:rsidRPr="001604FF">
                          <w:rPr>
                            <w:rFonts w:ascii="Tahoma" w:hAnsi="Tahoma"/>
                            <w:i/>
                            <w:iCs/>
                            <w:color w:val="000000"/>
                            <w:sz w:val="21"/>
                            <w:szCs w:val="21"/>
                          </w:rPr>
                          <w:t>Simulation displaying sea ice floes interacting with ocean eddies. You will conduct such simulations to understand how sea ice breaks and melts</w:t>
                        </w:r>
                        <w:r w:rsidR="00B359DC" w:rsidRPr="001604FF">
                          <w:rPr>
                            <w:rFonts w:ascii="Tahoma" w:hAnsi="Tahoma"/>
                            <w:i/>
                            <w:iCs/>
                            <w:color w:val="000000"/>
                            <w:sz w:val="21"/>
                            <w:szCs w:val="21"/>
                          </w:rPr>
                          <w:t>. This will help devise parameterizations for coarser models.</w:t>
                        </w:r>
                      </w:p>
                    </w:txbxContent>
                  </v:textbox>
                </v:shape>
                <v:shape id="Text Box 13" o:spid="_x0000_s1046" type="#_x0000_t202" style="position:absolute;left:38150;top:51439;width:31304;height:31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" filled="f" fillcolor="#bbe0e3" stroked="f">
                  <v:path arrowok="t"/>
                  <v:textbox inset="1.72719mm,.86361mm,1.72719mm,.86361mm">
                    <w:txbxContent>
                      <w:p w14:paraId="3C2379B7" w14:textId="673CD199" w:rsidR="008C550B" w:rsidRDefault="008C550B" w:rsidP="008C550B">
                        <w:pPr>
                          <w:jc w:val="both"/>
                          <w:rPr>
                            <w:rFonts w:ascii="Tahoma" w:hAnsi="Tahoma"/>
                            <w:b/>
                            <w:bCs/>
                            <w:color w:val="000000"/>
                            <w:sz w:val="22"/>
                            <w:szCs w:val="22"/>
                            <w:lang w:val="nl-NL"/>
                          </w:rPr>
                        </w:pPr>
                        <w:r>
                          <w:rPr>
                            <w:rFonts w:ascii="Tahoma" w:hAnsi="Tahoma"/>
                            <w:b/>
                            <w:bCs/>
                            <w:color w:val="000000"/>
                            <w:sz w:val="22"/>
                            <w:szCs w:val="22"/>
                            <w:lang w:val="nl-NL"/>
                          </w:rPr>
                          <w:t>Student profile</w:t>
                        </w:r>
                      </w:p>
                      <w:p w14:paraId="041348F1" w14:textId="77777777" w:rsidR="008C550B" w:rsidRDefault="008C550B" w:rsidP="008C550B">
                        <w:pPr>
                          <w:jc w:val="both"/>
                          <w:rPr>
                            <w:rFonts w:ascii="Tahoma" w:hAnsi="Tahoma"/>
                            <w:color w:val="000000"/>
                          </w:rPr>
                        </w:pPr>
                      </w:p>
                      <w:p w14:paraId="50CC370E" w14:textId="2D398685" w:rsidR="008C550B" w:rsidRDefault="00B0233C" w:rsidP="008C550B">
                        <w:pPr>
                          <w:jc w:val="both"/>
                          <w:rPr>
                            <w:rFonts w:ascii="Tahoma" w:hAnsi="Tahoma"/>
                            <w:color w:val="000000"/>
                          </w:rPr>
                        </w:pPr>
                        <w:r>
                          <w:rPr>
                            <w:rFonts w:ascii="Tahoma" w:hAnsi="Tahoma"/>
                            <w:color w:val="000000"/>
                          </w:rPr>
                          <w:t xml:space="preserve">An interest in climate modeling, turbulence or mechanics would be appreciated. </w:t>
                        </w:r>
                      </w:p>
                      <w:p w14:paraId="051D0526" w14:textId="77777777" w:rsidR="00B0233C" w:rsidRDefault="00B0233C" w:rsidP="008C550B">
                        <w:pPr>
                          <w:jc w:val="both"/>
                          <w:rPr>
                            <w:rFonts w:ascii="Tahoma" w:hAnsi="Tahoma"/>
                            <w:color w:val="000000"/>
                          </w:rPr>
                        </w:pPr>
                      </w:p>
                      <w:p w14:paraId="5660E3C9" w14:textId="45E61B4D" w:rsidR="00B0233C" w:rsidRDefault="00B0233C" w:rsidP="008C550B">
                        <w:pPr>
                          <w:jc w:val="both"/>
                          <w:rPr>
                            <w:rFonts w:ascii="Tahoma" w:hAnsi="Tahoma"/>
                            <w:color w:val="000000"/>
                          </w:rPr>
                        </w:pPr>
                        <w:r>
                          <w:rPr>
                            <w:rFonts w:ascii="Tahoma" w:hAnsi="Tahoma"/>
                            <w:color w:val="000000"/>
                          </w:rPr>
                          <w:t>The model is written in Julia, but no prior experience is required</w:t>
                        </w:r>
                        <w:r w:rsidR="007C46E4">
                          <w:rPr>
                            <w:rFonts w:ascii="Tahoma" w:hAnsi="Tahoma"/>
                            <w:color w:val="000000"/>
                          </w:rPr>
                          <w:t xml:space="preserve"> in that language</w:t>
                        </w:r>
                        <w:r>
                          <w:rPr>
                            <w:rFonts w:ascii="Tahoma" w:hAnsi="Tahoma"/>
                            <w:color w:val="000000"/>
                          </w:rPr>
                          <w:t>. The analysis will be conducted with Python.</w:t>
                        </w:r>
                      </w:p>
                      <w:p w14:paraId="7E595D86" w14:textId="77777777" w:rsidR="00B0233C" w:rsidRDefault="00B0233C" w:rsidP="008C550B">
                        <w:pPr>
                          <w:jc w:val="both"/>
                          <w:rPr>
                            <w:rFonts w:ascii="Tahoma" w:hAnsi="Tahoma"/>
                            <w:color w:val="000000"/>
                          </w:rPr>
                        </w:pPr>
                      </w:p>
                      <w:p w14:paraId="705434F7" w14:textId="794D1823" w:rsidR="00B0233C" w:rsidRDefault="00B0233C" w:rsidP="008C550B">
                        <w:pPr>
                          <w:jc w:val="both"/>
                          <w:rPr>
                            <w:rFonts w:ascii="Tahoma" w:hAnsi="Tahoma"/>
                            <w:color w:val="000000"/>
                          </w:rPr>
                        </w:pPr>
                        <w:r>
                          <w:rPr>
                            <w:rFonts w:ascii="Tahoma" w:hAnsi="Tahoma"/>
                            <w:color w:val="000000"/>
                          </w:rPr>
                          <w:t xml:space="preserve">Guidance </w:t>
                        </w:r>
                        <w:r w:rsidR="0041707E">
                          <w:rPr>
                            <w:rFonts w:ascii="Tahoma" w:hAnsi="Tahoma"/>
                            <w:color w:val="000000"/>
                          </w:rPr>
                          <w:t xml:space="preserve">and mentoring </w:t>
                        </w:r>
                        <w:r>
                          <w:rPr>
                            <w:rFonts w:ascii="Tahoma" w:hAnsi="Tahoma"/>
                            <w:color w:val="000000"/>
                          </w:rPr>
                          <w:t xml:space="preserve">on the technical aspects of the work, data analysis and fundamental science will be provided. </w:t>
                        </w:r>
                      </w:p>
                      <w:p w14:paraId="1154C6DB" w14:textId="77777777" w:rsidR="00B0233C" w:rsidRDefault="00B0233C" w:rsidP="008C550B">
                        <w:pPr>
                          <w:jc w:val="both"/>
                          <w:rPr>
                            <w:rFonts w:ascii="Tahoma" w:hAnsi="Tahoma"/>
                            <w:color w:val="000000"/>
                          </w:rPr>
                        </w:pPr>
                      </w:p>
                      <w:p w14:paraId="26FC1E7D" w14:textId="4087716B" w:rsidR="00B0233C" w:rsidRDefault="00B0233C" w:rsidP="008C550B">
                        <w:pPr>
                          <w:jc w:val="both"/>
                          <w:rPr>
                            <w:rFonts w:ascii="Tahoma" w:hAnsi="Tahoma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/>
                            <w:color w:val="000000"/>
                          </w:rPr>
                          <w:t xml:space="preserve">The project tasks will aim to advance your </w:t>
                        </w:r>
                        <w:r w:rsidR="007C46E4">
                          <w:rPr>
                            <w:rFonts w:ascii="Tahoma" w:hAnsi="Tahoma"/>
                            <w:color w:val="000000"/>
                          </w:rPr>
                          <w:t xml:space="preserve">skills in </w:t>
                        </w:r>
                        <w:r>
                          <w:rPr>
                            <w:rFonts w:ascii="Tahoma" w:hAnsi="Tahoma"/>
                            <w:color w:val="000000"/>
                          </w:rPr>
                          <w:t>modeling</w:t>
                        </w:r>
                        <w:r w:rsidR="007C46E4">
                          <w:rPr>
                            <w:rFonts w:ascii="Tahoma" w:hAnsi="Tahoma"/>
                            <w:color w:val="000000"/>
                          </w:rPr>
                          <w:t>, fluid/solid mechanics, data analysis</w:t>
                        </w:r>
                        <w:r>
                          <w:rPr>
                            <w:rFonts w:ascii="Tahoma" w:hAnsi="Tahoma"/>
                            <w:color w:val="000000"/>
                          </w:rPr>
                          <w:t xml:space="preserve"> and creativity.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E93ABA" w:rsidRPr="00792A65" w:rsidSect="001E07FC">
      <w:pgSz w:w="11907" w:h="16840" w:code="9"/>
      <w:pgMar w:top="238" w:right="249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119FB"/>
    <w:multiLevelType w:val="hybridMultilevel"/>
    <w:tmpl w:val="973414A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C158C"/>
    <w:multiLevelType w:val="hybridMultilevel"/>
    <w:tmpl w:val="ADDC470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DEF107C"/>
    <w:multiLevelType w:val="hybridMultilevel"/>
    <w:tmpl w:val="3E280BE8"/>
    <w:lvl w:ilvl="0" w:tplc="C0061DE4">
      <w:start w:val="1"/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A303F9"/>
    <w:multiLevelType w:val="hybridMultilevel"/>
    <w:tmpl w:val="6C988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537836"/>
    <w:multiLevelType w:val="hybridMultilevel"/>
    <w:tmpl w:val="E7925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E1916"/>
    <w:multiLevelType w:val="hybridMultilevel"/>
    <w:tmpl w:val="B48287EC"/>
    <w:lvl w:ilvl="0" w:tplc="3448FBFC">
      <w:start w:val="1"/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C469AB"/>
    <w:multiLevelType w:val="hybridMultilevel"/>
    <w:tmpl w:val="E87EB270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CB4B05"/>
    <w:multiLevelType w:val="hybridMultilevel"/>
    <w:tmpl w:val="2F28679C"/>
    <w:lvl w:ilvl="0" w:tplc="DE5E6CD8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1852568">
    <w:abstractNumId w:val="1"/>
  </w:num>
  <w:num w:numId="2" w16cid:durableId="995453823">
    <w:abstractNumId w:val="0"/>
  </w:num>
  <w:num w:numId="3" w16cid:durableId="78406832">
    <w:abstractNumId w:val="6"/>
  </w:num>
  <w:num w:numId="4" w16cid:durableId="265890759">
    <w:abstractNumId w:val="3"/>
  </w:num>
  <w:num w:numId="5" w16cid:durableId="173037956">
    <w:abstractNumId w:val="4"/>
  </w:num>
  <w:num w:numId="6" w16cid:durableId="1942687798">
    <w:abstractNumId w:val="5"/>
  </w:num>
  <w:num w:numId="7" w16cid:durableId="277686613">
    <w:abstractNumId w:val="2"/>
  </w:num>
  <w:num w:numId="8" w16cid:durableId="2551404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ABA"/>
    <w:rsid w:val="00054D94"/>
    <w:rsid w:val="000855F2"/>
    <w:rsid w:val="001138CC"/>
    <w:rsid w:val="00123207"/>
    <w:rsid w:val="001555CA"/>
    <w:rsid w:val="001604FF"/>
    <w:rsid w:val="001663AA"/>
    <w:rsid w:val="0017690D"/>
    <w:rsid w:val="00180D57"/>
    <w:rsid w:val="00195572"/>
    <w:rsid w:val="001E07FC"/>
    <w:rsid w:val="00230F44"/>
    <w:rsid w:val="002716A7"/>
    <w:rsid w:val="002B474E"/>
    <w:rsid w:val="002E028D"/>
    <w:rsid w:val="00303843"/>
    <w:rsid w:val="00305D1C"/>
    <w:rsid w:val="00383430"/>
    <w:rsid w:val="0039223B"/>
    <w:rsid w:val="00395C68"/>
    <w:rsid w:val="0039765C"/>
    <w:rsid w:val="003A16E9"/>
    <w:rsid w:val="003B6A28"/>
    <w:rsid w:val="003C6F52"/>
    <w:rsid w:val="003D286C"/>
    <w:rsid w:val="003D7068"/>
    <w:rsid w:val="003E76F9"/>
    <w:rsid w:val="00405FFD"/>
    <w:rsid w:val="0041707E"/>
    <w:rsid w:val="004301AD"/>
    <w:rsid w:val="00462A8A"/>
    <w:rsid w:val="004C66E0"/>
    <w:rsid w:val="0052647B"/>
    <w:rsid w:val="005400D0"/>
    <w:rsid w:val="00567200"/>
    <w:rsid w:val="0058636A"/>
    <w:rsid w:val="005A679A"/>
    <w:rsid w:val="005D2AB8"/>
    <w:rsid w:val="005D6423"/>
    <w:rsid w:val="00623EAE"/>
    <w:rsid w:val="00636C75"/>
    <w:rsid w:val="006409EC"/>
    <w:rsid w:val="00644F47"/>
    <w:rsid w:val="00646D27"/>
    <w:rsid w:val="00652589"/>
    <w:rsid w:val="00673060"/>
    <w:rsid w:val="006E1CD5"/>
    <w:rsid w:val="006E2C30"/>
    <w:rsid w:val="006F0BDF"/>
    <w:rsid w:val="00754378"/>
    <w:rsid w:val="00773144"/>
    <w:rsid w:val="00792A65"/>
    <w:rsid w:val="007A46E6"/>
    <w:rsid w:val="007C3EAF"/>
    <w:rsid w:val="007C46E4"/>
    <w:rsid w:val="00833652"/>
    <w:rsid w:val="008455F7"/>
    <w:rsid w:val="00863312"/>
    <w:rsid w:val="008C550B"/>
    <w:rsid w:val="008D717B"/>
    <w:rsid w:val="008D7878"/>
    <w:rsid w:val="00930608"/>
    <w:rsid w:val="00A80F7F"/>
    <w:rsid w:val="00AD3C04"/>
    <w:rsid w:val="00B0233C"/>
    <w:rsid w:val="00B26459"/>
    <w:rsid w:val="00B359DC"/>
    <w:rsid w:val="00B50871"/>
    <w:rsid w:val="00BB337A"/>
    <w:rsid w:val="00BE173D"/>
    <w:rsid w:val="00BF6B60"/>
    <w:rsid w:val="00C01B0A"/>
    <w:rsid w:val="00C41B0C"/>
    <w:rsid w:val="00C55CE1"/>
    <w:rsid w:val="00C577D4"/>
    <w:rsid w:val="00C662F6"/>
    <w:rsid w:val="00C930C6"/>
    <w:rsid w:val="00C94373"/>
    <w:rsid w:val="00CC1912"/>
    <w:rsid w:val="00CC36D6"/>
    <w:rsid w:val="00CE0314"/>
    <w:rsid w:val="00CF2257"/>
    <w:rsid w:val="00CF2662"/>
    <w:rsid w:val="00D03B1B"/>
    <w:rsid w:val="00D36AED"/>
    <w:rsid w:val="00D5635D"/>
    <w:rsid w:val="00DA11B7"/>
    <w:rsid w:val="00DE1893"/>
    <w:rsid w:val="00E321CB"/>
    <w:rsid w:val="00E744FD"/>
    <w:rsid w:val="00E93ABA"/>
    <w:rsid w:val="00EC09B7"/>
    <w:rsid w:val="00EC136C"/>
    <w:rsid w:val="00F55C87"/>
    <w:rsid w:val="00F56A8B"/>
    <w:rsid w:val="00F602D0"/>
    <w:rsid w:val="00F652ED"/>
    <w:rsid w:val="00F7714C"/>
    <w:rsid w:val="00F80922"/>
    <w:rsid w:val="00F81425"/>
    <w:rsid w:val="00F91485"/>
    <w:rsid w:val="00F93055"/>
    <w:rsid w:val="00FB5B97"/>
    <w:rsid w:val="00FC31B6"/>
    <w:rsid w:val="00FC5530"/>
    <w:rsid w:val="00FC5FBD"/>
    <w:rsid w:val="00FE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992E63"/>
  <w15:chartTrackingRefBased/>
  <w15:docId w15:val="{589DBDC2-9AEE-F445-90FC-8A73C3D91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2A65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B474E"/>
    <w:rPr>
      <w:color w:val="0000FF"/>
      <w:u w:val="single"/>
    </w:rPr>
  </w:style>
  <w:style w:type="paragraph" w:styleId="Revision">
    <w:name w:val="Revision"/>
    <w:hidden/>
    <w:uiPriority w:val="99"/>
    <w:semiHidden/>
    <w:rsid w:val="00F93055"/>
    <w:rPr>
      <w:rFonts w:ascii="Arial" w:hAnsi="Arial"/>
      <w:sz w:val="24"/>
      <w:szCs w:val="24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5A679A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301A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301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7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ukund.Gupta@tudelft.n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mailto:Mukund.Gupta@tudelft.n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oelschipper\My%20Documents\Templates%20Office%20Roel\Onderlegger%20MSc-projecte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Settings\roelschipper\My Documents\Templates Office Roel\Onderlegger MSc-projecten.dot</Template>
  <TotalTime>76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Might &amp; Magic</Company>
  <LinksUpToDate>false</LinksUpToDate>
  <CharactersWithSpaces>1</CharactersWithSpaces>
  <SharedDoc>false</SharedDoc>
  <HLinks>
    <vt:vector size="12" baseType="variant">
      <vt:variant>
        <vt:i4>7733278</vt:i4>
      </vt:variant>
      <vt:variant>
        <vt:i4>0</vt:i4>
      </vt:variant>
      <vt:variant>
        <vt:i4>0</vt:i4>
      </vt:variant>
      <vt:variant>
        <vt:i4>5</vt:i4>
      </vt:variant>
      <vt:variant>
        <vt:lpwstr>mailto:o.a.c.hoes@tudelft.nl</vt:lpwstr>
      </vt:variant>
      <vt:variant>
        <vt:lpwstr/>
      </vt:variant>
      <vt:variant>
        <vt:i4>6619192</vt:i4>
      </vt:variant>
      <vt:variant>
        <vt:i4>-1</vt:i4>
      </vt:variant>
      <vt:variant>
        <vt:i4>1072</vt:i4>
      </vt:variant>
      <vt:variant>
        <vt:i4>1</vt:i4>
      </vt:variant>
      <vt:variant>
        <vt:lpwstr>http://ro.zwolle.nl/plans/NL.IMRO.0193.BP09017-/NL.IMRO.0193.BP09017-0005/i_NL.IMRO.0193.BP09017-0005_0003.jpg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Roel Schipper</dc:creator>
  <cp:keywords/>
  <cp:lastModifiedBy>Mukund Gupta</cp:lastModifiedBy>
  <cp:revision>16</cp:revision>
  <cp:lastPrinted>2008-12-16T09:19:00Z</cp:lastPrinted>
  <dcterms:created xsi:type="dcterms:W3CDTF">2024-05-30T14:24:00Z</dcterms:created>
  <dcterms:modified xsi:type="dcterms:W3CDTF">2024-05-31T12:52:00Z</dcterms:modified>
</cp:coreProperties>
</file>